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2250"/>
        <w:gridCol w:w="5207"/>
      </w:tblGrid>
      <w:tr w:rsidR="00D2236F" w:rsidRPr="002111B4" w:rsidTr="00D2236F">
        <w:trPr>
          <w:trHeight w:val="424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TABLA CONTROL DE CAMBIOS</w:t>
            </w:r>
          </w:p>
        </w:tc>
      </w:tr>
      <w:tr w:rsidR="00D2236F" w:rsidRPr="002111B4" w:rsidTr="009E4754">
        <w:tc>
          <w:tcPr>
            <w:tcW w:w="1013" w:type="pct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Cambio</w:t>
            </w:r>
          </w:p>
        </w:tc>
        <w:tc>
          <w:tcPr>
            <w:tcW w:w="2784" w:type="pct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Descripción</w:t>
            </w:r>
          </w:p>
        </w:tc>
      </w:tr>
      <w:tr w:rsidR="00D2236F" w:rsidRPr="002111B4" w:rsidTr="008F5FBA">
        <w:tc>
          <w:tcPr>
            <w:tcW w:w="1013" w:type="pct"/>
            <w:shd w:val="clear" w:color="auto" w:fill="auto"/>
            <w:vAlign w:val="center"/>
          </w:tcPr>
          <w:p w:rsidR="00D2236F" w:rsidRPr="008F5FBA" w:rsidRDefault="00365C3A" w:rsidP="008F5FB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="008C5071">
              <w:rPr>
                <w:rFonts w:ascii="Arial" w:hAnsi="Arial" w:cs="Arial"/>
                <w:color w:val="000000"/>
                <w:sz w:val="18"/>
                <w:szCs w:val="18"/>
              </w:rPr>
              <w:t>/09</w:t>
            </w:r>
            <w:r w:rsidR="008F5FBA" w:rsidRPr="008F5FBA">
              <w:rPr>
                <w:rFonts w:ascii="Arial" w:hAnsi="Arial" w:cs="Arial"/>
                <w:color w:val="000000"/>
                <w:sz w:val="18"/>
                <w:szCs w:val="18"/>
              </w:rPr>
              <w:t>/201</w:t>
            </w:r>
            <w:r w:rsidR="008C507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2236F" w:rsidRPr="00D2236F" w:rsidRDefault="00D2236F" w:rsidP="00D223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color w:val="000000"/>
                <w:sz w:val="20"/>
                <w:szCs w:val="20"/>
              </w:rPr>
              <w:t>Parcial</w:t>
            </w:r>
          </w:p>
        </w:tc>
        <w:tc>
          <w:tcPr>
            <w:tcW w:w="2784" w:type="pct"/>
            <w:shd w:val="clear" w:color="auto" w:fill="auto"/>
          </w:tcPr>
          <w:p w:rsidR="00D2236F" w:rsidRPr="00D2236F" w:rsidRDefault="00D2236F" w:rsidP="00BD6C7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color w:val="000000"/>
                <w:sz w:val="20"/>
                <w:szCs w:val="20"/>
              </w:rPr>
              <w:t>Ajuste en la estructura documental y codificación d</w:t>
            </w:r>
            <w:r w:rsidR="00BD6C76">
              <w:rPr>
                <w:rFonts w:ascii="Arial" w:hAnsi="Arial" w:cs="Arial"/>
                <w:color w:val="000000"/>
                <w:sz w:val="20"/>
                <w:szCs w:val="20"/>
              </w:rPr>
              <w:t xml:space="preserve">e acuerdo a los lineamientos del manual de archivo y </w:t>
            </w:r>
            <w:r w:rsidR="00F66129">
              <w:rPr>
                <w:rFonts w:ascii="Arial" w:hAnsi="Arial" w:cs="Arial"/>
                <w:color w:val="000000"/>
                <w:sz w:val="20"/>
                <w:szCs w:val="20"/>
              </w:rPr>
              <w:t xml:space="preserve">ajustes en el contenido del procedimiento. </w:t>
            </w:r>
          </w:p>
        </w:tc>
      </w:tr>
      <w:tr w:rsidR="00D2236F" w:rsidRPr="002111B4" w:rsidTr="009E4754">
        <w:tc>
          <w:tcPr>
            <w:tcW w:w="1013" w:type="pct"/>
            <w:shd w:val="clear" w:color="auto" w:fill="auto"/>
          </w:tcPr>
          <w:p w:rsidR="00D2236F" w:rsidRPr="002111B4" w:rsidRDefault="00B34353" w:rsidP="00B34353">
            <w:pPr>
              <w:jc w:val="center"/>
              <w:rPr>
                <w:rFonts w:ascii="Arial" w:hAnsi="Arial" w:cs="Arial"/>
                <w:color w:val="000000"/>
              </w:rPr>
            </w:pPr>
            <w:r w:rsidRPr="00B34353">
              <w:rPr>
                <w:rFonts w:ascii="Arial" w:hAnsi="Arial" w:cs="Arial"/>
                <w:color w:val="000000"/>
                <w:sz w:val="18"/>
              </w:rPr>
              <w:t>10/10/2016</w:t>
            </w:r>
          </w:p>
        </w:tc>
        <w:tc>
          <w:tcPr>
            <w:tcW w:w="1203" w:type="pct"/>
            <w:shd w:val="clear" w:color="auto" w:fill="auto"/>
          </w:tcPr>
          <w:p w:rsidR="00D2236F" w:rsidRPr="002111B4" w:rsidRDefault="00B34353" w:rsidP="00B34353">
            <w:pPr>
              <w:jc w:val="center"/>
              <w:rPr>
                <w:rFonts w:ascii="Arial" w:hAnsi="Arial" w:cs="Arial"/>
                <w:color w:val="000000"/>
              </w:rPr>
            </w:pPr>
            <w:r w:rsidRPr="00B34353">
              <w:rPr>
                <w:rFonts w:ascii="Arial" w:hAnsi="Arial" w:cs="Arial"/>
                <w:color w:val="000000"/>
                <w:sz w:val="20"/>
              </w:rPr>
              <w:t>Parcial</w:t>
            </w:r>
          </w:p>
        </w:tc>
        <w:tc>
          <w:tcPr>
            <w:tcW w:w="2784" w:type="pct"/>
            <w:shd w:val="clear" w:color="auto" w:fill="auto"/>
          </w:tcPr>
          <w:p w:rsidR="00D2236F" w:rsidRPr="002111B4" w:rsidRDefault="00B34353" w:rsidP="00B34353">
            <w:pPr>
              <w:jc w:val="both"/>
              <w:rPr>
                <w:rFonts w:ascii="Arial" w:hAnsi="Arial" w:cs="Arial"/>
                <w:color w:val="000000"/>
              </w:rPr>
            </w:pPr>
            <w:r w:rsidRPr="00B34353">
              <w:rPr>
                <w:rFonts w:ascii="Arial" w:hAnsi="Arial" w:cs="Arial"/>
                <w:color w:val="000000"/>
                <w:sz w:val="20"/>
              </w:rPr>
              <w:t xml:space="preserve">Integración </w:t>
            </w:r>
            <w:r w:rsidR="009E08E7">
              <w:rPr>
                <w:rFonts w:ascii="Arial" w:hAnsi="Arial" w:cs="Arial"/>
                <w:color w:val="000000"/>
                <w:sz w:val="20"/>
              </w:rPr>
              <w:t>del Sistema de Calidad</w:t>
            </w:r>
            <w:r w:rsidRPr="00B34353">
              <w:rPr>
                <w:rFonts w:ascii="Arial" w:hAnsi="Arial" w:cs="Arial"/>
                <w:color w:val="000000"/>
                <w:sz w:val="20"/>
              </w:rPr>
              <w:t xml:space="preserve"> con el </w:t>
            </w:r>
            <w:r>
              <w:rPr>
                <w:rFonts w:ascii="Arial" w:hAnsi="Arial" w:cs="Arial"/>
                <w:color w:val="000000"/>
                <w:sz w:val="20"/>
              </w:rPr>
              <w:t>Sistema de Seguridad y Salud en el Trabajo.</w:t>
            </w:r>
          </w:p>
        </w:tc>
      </w:tr>
      <w:tr w:rsidR="009E08E7" w:rsidRPr="002111B4" w:rsidTr="009E4754">
        <w:tc>
          <w:tcPr>
            <w:tcW w:w="1013" w:type="pct"/>
            <w:shd w:val="clear" w:color="auto" w:fill="auto"/>
          </w:tcPr>
          <w:p w:rsidR="009E08E7" w:rsidRPr="00B34353" w:rsidRDefault="009E08E7" w:rsidP="009E08E7">
            <w:pPr>
              <w:rPr>
                <w:rFonts w:ascii="Arial" w:hAnsi="Arial" w:cs="Arial"/>
                <w:color w:val="000000"/>
                <w:sz w:val="18"/>
              </w:rPr>
            </w:pPr>
            <w:bookmarkStart w:id="0" w:name="_GoBack"/>
            <w:bookmarkEnd w:id="0"/>
          </w:p>
        </w:tc>
        <w:tc>
          <w:tcPr>
            <w:tcW w:w="1203" w:type="pct"/>
            <w:shd w:val="clear" w:color="auto" w:fill="auto"/>
          </w:tcPr>
          <w:p w:rsidR="009E08E7" w:rsidRPr="00B34353" w:rsidRDefault="009E08E7" w:rsidP="00B3435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84" w:type="pct"/>
            <w:shd w:val="clear" w:color="auto" w:fill="auto"/>
          </w:tcPr>
          <w:p w:rsidR="009E08E7" w:rsidRPr="00B34353" w:rsidRDefault="009E08E7" w:rsidP="00B34353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D2236F" w:rsidRPr="00D2236F" w:rsidRDefault="006C70B7" w:rsidP="006C70B7">
      <w:pPr>
        <w:pStyle w:val="Prrafodelista"/>
        <w:tabs>
          <w:tab w:val="left" w:pos="2625"/>
        </w:tabs>
        <w:spacing w:after="0" w:line="240" w:lineRule="auto"/>
        <w:ind w:left="0"/>
        <w:jc w:val="both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tab/>
      </w:r>
    </w:p>
    <w:p w:rsidR="00665D04" w:rsidRPr="00D2236F" w:rsidRDefault="00665D04" w:rsidP="00F84015">
      <w:pPr>
        <w:pStyle w:val="Prrafodelist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D2236F">
        <w:rPr>
          <w:rFonts w:ascii="Arial" w:hAnsi="Arial" w:cs="Arial"/>
          <w:b/>
          <w:sz w:val="24"/>
          <w:szCs w:val="24"/>
        </w:rPr>
        <w:t>OBJETIVO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D2236F">
        <w:rPr>
          <w:rFonts w:ascii="Arial" w:hAnsi="Arial" w:cs="Arial"/>
          <w:sz w:val="24"/>
          <w:szCs w:val="24"/>
        </w:rPr>
        <w:t>Establecer los parámetros de</w:t>
      </w:r>
      <w:r w:rsidR="00F84015" w:rsidRPr="00D2236F">
        <w:rPr>
          <w:rFonts w:ascii="Arial" w:hAnsi="Arial" w:cs="Arial"/>
          <w:sz w:val="24"/>
          <w:szCs w:val="24"/>
        </w:rPr>
        <w:t xml:space="preserve"> elaboración y</w:t>
      </w:r>
      <w:r w:rsidRPr="00D2236F">
        <w:rPr>
          <w:rFonts w:ascii="Arial" w:hAnsi="Arial" w:cs="Arial"/>
          <w:sz w:val="24"/>
          <w:szCs w:val="24"/>
        </w:rPr>
        <w:t xml:space="preserve"> c</w:t>
      </w:r>
      <w:r w:rsidR="00234676">
        <w:rPr>
          <w:rFonts w:ascii="Arial" w:hAnsi="Arial" w:cs="Arial"/>
          <w:sz w:val="24"/>
          <w:szCs w:val="24"/>
        </w:rPr>
        <w:t>ontrol de documentos</w:t>
      </w:r>
      <w:r w:rsidRPr="00D2236F">
        <w:rPr>
          <w:rFonts w:ascii="Arial" w:hAnsi="Arial" w:cs="Arial"/>
          <w:sz w:val="24"/>
          <w:szCs w:val="24"/>
        </w:rPr>
        <w:t xml:space="preserve"> </w:t>
      </w:r>
      <w:r w:rsidR="00A8716F">
        <w:rPr>
          <w:rFonts w:ascii="Arial" w:hAnsi="Arial" w:cs="Arial"/>
          <w:sz w:val="24"/>
          <w:szCs w:val="24"/>
        </w:rPr>
        <w:t xml:space="preserve">del Sistema Integrado de Gestión </w:t>
      </w:r>
      <w:r w:rsidRPr="00D2236F">
        <w:rPr>
          <w:rFonts w:ascii="Arial" w:hAnsi="Arial" w:cs="Arial"/>
          <w:sz w:val="24"/>
          <w:szCs w:val="24"/>
        </w:rPr>
        <w:t xml:space="preserve">de </w:t>
      </w:r>
      <w:r w:rsidR="00D2236F" w:rsidRPr="00D2236F">
        <w:rPr>
          <w:rFonts w:ascii="Arial" w:hAnsi="Arial" w:cs="Arial"/>
          <w:sz w:val="24"/>
          <w:szCs w:val="24"/>
        </w:rPr>
        <w:t>INTENALCO</w:t>
      </w:r>
      <w:r w:rsidR="00AE3012" w:rsidRPr="00D2236F">
        <w:rPr>
          <w:rFonts w:ascii="Arial" w:hAnsi="Arial" w:cs="Arial"/>
          <w:sz w:val="24"/>
          <w:szCs w:val="24"/>
        </w:rPr>
        <w:t xml:space="preserve"> Educación</w:t>
      </w:r>
      <w:r w:rsidRPr="00D2236F">
        <w:rPr>
          <w:rFonts w:ascii="Arial" w:hAnsi="Arial" w:cs="Arial"/>
          <w:sz w:val="24"/>
          <w:szCs w:val="24"/>
        </w:rPr>
        <w:t xml:space="preserve"> S</w:t>
      </w:r>
      <w:r w:rsidR="00AE3012" w:rsidRPr="00D2236F">
        <w:rPr>
          <w:rFonts w:ascii="Arial" w:hAnsi="Arial" w:cs="Arial"/>
          <w:sz w:val="24"/>
          <w:szCs w:val="24"/>
        </w:rPr>
        <w:t>uperior</w:t>
      </w:r>
      <w:r w:rsidR="00926CFF" w:rsidRPr="00D2236F">
        <w:rPr>
          <w:rFonts w:ascii="Arial" w:hAnsi="Arial" w:cs="Arial"/>
          <w:sz w:val="24"/>
          <w:szCs w:val="24"/>
        </w:rPr>
        <w:t xml:space="preserve">, para </w:t>
      </w:r>
      <w:r w:rsidR="004A441F" w:rsidRPr="00D2236F">
        <w:rPr>
          <w:rFonts w:ascii="Arial" w:hAnsi="Arial" w:cs="Arial"/>
          <w:sz w:val="24"/>
          <w:szCs w:val="24"/>
        </w:rPr>
        <w:t>garantizar</w:t>
      </w:r>
      <w:r w:rsidR="00926CFF" w:rsidRPr="00D2236F">
        <w:rPr>
          <w:rFonts w:ascii="Arial" w:hAnsi="Arial" w:cs="Arial"/>
          <w:sz w:val="24"/>
          <w:szCs w:val="24"/>
        </w:rPr>
        <w:t xml:space="preserve"> información veraz y actualizada</w:t>
      </w:r>
      <w:r w:rsidRPr="00D2236F">
        <w:rPr>
          <w:rFonts w:ascii="Arial" w:hAnsi="Arial" w:cs="Arial"/>
          <w:sz w:val="24"/>
          <w:szCs w:val="24"/>
        </w:rPr>
        <w:t>.</w:t>
      </w:r>
    </w:p>
    <w:p w:rsidR="0096010F" w:rsidRPr="0096010F" w:rsidRDefault="0096010F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65D04" w:rsidRPr="00D2236F" w:rsidRDefault="00665D04" w:rsidP="00F84015">
      <w:pPr>
        <w:pStyle w:val="Prrafodelist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D2236F">
        <w:rPr>
          <w:rFonts w:ascii="Arial" w:hAnsi="Arial" w:cs="Arial"/>
          <w:b/>
          <w:sz w:val="24"/>
          <w:szCs w:val="24"/>
        </w:rPr>
        <w:t>ALCANCE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2236F">
        <w:rPr>
          <w:rFonts w:ascii="Arial" w:hAnsi="Arial" w:cs="Arial"/>
          <w:sz w:val="24"/>
          <w:szCs w:val="24"/>
          <w:lang w:val="es-MX"/>
        </w:rPr>
        <w:t xml:space="preserve">Este procedimiento </w:t>
      </w:r>
      <w:r w:rsidR="004A441F" w:rsidRPr="00D2236F">
        <w:rPr>
          <w:rFonts w:ascii="Arial" w:hAnsi="Arial" w:cs="Arial"/>
          <w:sz w:val="24"/>
          <w:szCs w:val="24"/>
          <w:lang w:val="es-MX"/>
        </w:rPr>
        <w:t>aplica</w:t>
      </w:r>
      <w:r w:rsidRPr="00D2236F">
        <w:rPr>
          <w:rFonts w:ascii="Arial" w:hAnsi="Arial" w:cs="Arial"/>
          <w:sz w:val="24"/>
          <w:szCs w:val="24"/>
          <w:lang w:val="es-MX"/>
        </w:rPr>
        <w:t xml:space="preserve"> </w:t>
      </w:r>
      <w:r w:rsidR="004A441F" w:rsidRPr="00D2236F">
        <w:rPr>
          <w:rFonts w:ascii="Arial" w:hAnsi="Arial" w:cs="Arial"/>
          <w:sz w:val="24"/>
          <w:szCs w:val="24"/>
          <w:lang w:val="es-MX"/>
        </w:rPr>
        <w:t>desde la identificación de la necesidad documental, hasta su implementación</w:t>
      </w:r>
      <w:r w:rsidR="00F13224">
        <w:rPr>
          <w:rFonts w:ascii="Arial" w:hAnsi="Arial" w:cs="Arial"/>
          <w:sz w:val="24"/>
          <w:szCs w:val="24"/>
          <w:lang w:val="es-MX"/>
        </w:rPr>
        <w:t>, conservación</w:t>
      </w:r>
      <w:r w:rsidR="00F13224">
        <w:rPr>
          <w:rFonts w:ascii="Arial" w:hAnsi="Arial" w:cs="Arial"/>
          <w:sz w:val="24"/>
          <w:szCs w:val="24"/>
        </w:rPr>
        <w:t xml:space="preserve"> </w:t>
      </w:r>
      <w:r w:rsidR="00D2236F">
        <w:rPr>
          <w:rFonts w:ascii="Arial" w:hAnsi="Arial" w:cs="Arial"/>
          <w:sz w:val="24"/>
          <w:szCs w:val="24"/>
        </w:rPr>
        <w:t xml:space="preserve">y control. 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F5FBA" w:rsidRPr="000A55C4" w:rsidRDefault="000A55C4" w:rsidP="00F84015">
      <w:pPr>
        <w:pStyle w:val="Prrafodelist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DEFINICIONES</w:t>
      </w:r>
    </w:p>
    <w:p w:rsidR="00665D04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>Copias obsoletas:</w:t>
      </w:r>
      <w:r w:rsidRPr="00ED19E0">
        <w:rPr>
          <w:rFonts w:ascii="Arial" w:hAnsi="Arial" w:cs="Arial"/>
        </w:rPr>
        <w:t xml:space="preserve"> Son documentos del Sistema </w:t>
      </w:r>
      <w:r w:rsidR="00F13224">
        <w:rPr>
          <w:rFonts w:ascii="Arial" w:hAnsi="Arial" w:cs="Arial"/>
        </w:rPr>
        <w:t xml:space="preserve">Integrado </w:t>
      </w:r>
      <w:r w:rsidRPr="00ED19E0">
        <w:rPr>
          <w:rFonts w:ascii="Arial" w:hAnsi="Arial" w:cs="Arial"/>
        </w:rPr>
        <w:t>de Gestión de la Calidad cuya aplicabilidad y/o veracidad no es vigente.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>Documento:</w:t>
      </w:r>
      <w:r w:rsidRPr="00ED19E0">
        <w:rPr>
          <w:rFonts w:ascii="Arial" w:hAnsi="Arial" w:cs="Arial"/>
        </w:rPr>
        <w:t xml:space="preserve"> Información y su medio de soporte.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>Información:</w:t>
      </w:r>
      <w:r w:rsidRPr="00ED19E0">
        <w:rPr>
          <w:rFonts w:ascii="Arial" w:hAnsi="Arial" w:cs="Arial"/>
        </w:rPr>
        <w:t xml:space="preserve"> Datos que poseen significado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>Registros:</w:t>
      </w:r>
      <w:r w:rsidRPr="00ED19E0">
        <w:rPr>
          <w:rFonts w:ascii="Arial" w:hAnsi="Arial" w:cs="Arial"/>
        </w:rPr>
        <w:t xml:space="preserve"> Documentos que contienen los resultados obtenidos y que evidencian las actividades desempeñadas.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>Procedimiento:</w:t>
      </w:r>
      <w:r w:rsidRPr="00ED19E0">
        <w:rPr>
          <w:rFonts w:ascii="Arial" w:hAnsi="Arial" w:cs="Arial"/>
        </w:rPr>
        <w:t xml:space="preserve"> Documento que describe con alto grado de detalle el modo de realizar las actividades principales del Sistema </w:t>
      </w:r>
      <w:r w:rsidR="00446460">
        <w:rPr>
          <w:rFonts w:ascii="Arial" w:hAnsi="Arial" w:cs="Arial"/>
        </w:rPr>
        <w:t xml:space="preserve">Integral </w:t>
      </w:r>
      <w:r w:rsidRPr="00ED19E0">
        <w:rPr>
          <w:rFonts w:ascii="Arial" w:hAnsi="Arial" w:cs="Arial"/>
        </w:rPr>
        <w:t>de Gestión de la Calidad.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 xml:space="preserve">Formato: </w:t>
      </w:r>
      <w:r w:rsidRPr="00ED19E0">
        <w:rPr>
          <w:rFonts w:ascii="Arial" w:hAnsi="Arial" w:cs="Arial"/>
        </w:rPr>
        <w:t>Documento donde se registra la información que se evidencia en los avances del Sistema</w:t>
      </w:r>
      <w:r w:rsidR="00446460">
        <w:rPr>
          <w:rFonts w:ascii="Arial" w:hAnsi="Arial" w:cs="Arial"/>
        </w:rPr>
        <w:t xml:space="preserve"> Integral</w:t>
      </w:r>
      <w:r w:rsidRPr="00ED19E0">
        <w:rPr>
          <w:rFonts w:ascii="Arial" w:hAnsi="Arial" w:cs="Arial"/>
        </w:rPr>
        <w:t xml:space="preserve"> de Calidad en forma operativa.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</w:rPr>
        <w:t>Información:</w:t>
      </w:r>
      <w:r w:rsidRPr="00ED19E0">
        <w:rPr>
          <w:rFonts w:ascii="Arial" w:hAnsi="Arial" w:cs="Arial"/>
        </w:rPr>
        <w:t xml:space="preserve"> Datos que poseen resultados.</w:t>
      </w:r>
    </w:p>
    <w:p w:rsidR="00ED19E0" w:rsidRPr="00ED19E0" w:rsidRDefault="00ED19E0" w:rsidP="00ED19E0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ED19E0">
        <w:rPr>
          <w:rFonts w:ascii="Arial" w:hAnsi="Arial" w:cs="Arial"/>
          <w:b/>
          <w:snapToGrid w:val="0"/>
        </w:rPr>
        <w:t>Otros documentos</w:t>
      </w:r>
      <w:r w:rsidRPr="00ED19E0">
        <w:rPr>
          <w:rFonts w:ascii="Arial" w:hAnsi="Arial" w:cs="Arial"/>
          <w:snapToGrid w:val="0"/>
        </w:rPr>
        <w:t>: Es esta categoría se ubican los que según las definiciones anteriores no encajan en ninguna de ellas. Ejemplo: Organigramas, descripciones de cargo entre otros.</w:t>
      </w:r>
    </w:p>
    <w:p w:rsidR="00596244" w:rsidRDefault="00ED19E0" w:rsidP="004C647B">
      <w:pPr>
        <w:numPr>
          <w:ilvl w:val="0"/>
          <w:numId w:val="38"/>
        </w:numPr>
        <w:spacing w:line="276" w:lineRule="auto"/>
        <w:jc w:val="both"/>
      </w:pPr>
      <w:r w:rsidRPr="00ED19E0">
        <w:rPr>
          <w:rFonts w:ascii="Arial" w:hAnsi="Arial" w:cs="Arial"/>
          <w:b/>
        </w:rPr>
        <w:lastRenderedPageBreak/>
        <w:t>Borrador del documento:</w:t>
      </w:r>
      <w:r w:rsidRPr="00ED19E0">
        <w:rPr>
          <w:rFonts w:ascii="Arial" w:hAnsi="Arial" w:cs="Arial"/>
        </w:rPr>
        <w:t xml:space="preserve"> Documento elaborado previo al definitivo para corrección y posterior aprobación</w:t>
      </w:r>
      <w:r w:rsidRPr="00ED19E0">
        <w:t>.</w:t>
      </w:r>
    </w:p>
    <w:p w:rsidR="00FA0044" w:rsidRPr="00FA0044" w:rsidRDefault="00FA0044" w:rsidP="00FA0044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</w:rPr>
      </w:pPr>
      <w:r w:rsidRPr="00FA0044">
        <w:rPr>
          <w:rFonts w:ascii="Arial" w:hAnsi="Arial" w:cs="Arial"/>
          <w:b/>
        </w:rPr>
        <w:t>SG-SST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Sistema de Gestión de Seguridad y Salud en el Trabajo. </w:t>
      </w:r>
    </w:p>
    <w:p w:rsidR="00FA0044" w:rsidRPr="00FA0044" w:rsidRDefault="00FA0044" w:rsidP="00FA0044">
      <w:pPr>
        <w:spacing w:line="276" w:lineRule="auto"/>
        <w:ind w:left="1068"/>
        <w:jc w:val="both"/>
        <w:rPr>
          <w:rFonts w:ascii="Arial" w:hAnsi="Arial" w:cs="Arial"/>
          <w:b/>
        </w:rPr>
      </w:pPr>
    </w:p>
    <w:p w:rsidR="00FA0044" w:rsidRPr="00FA0044" w:rsidRDefault="00FA0044" w:rsidP="00FA0044">
      <w:pPr>
        <w:spacing w:line="276" w:lineRule="auto"/>
        <w:ind w:left="1068"/>
        <w:jc w:val="both"/>
        <w:rPr>
          <w:rFonts w:ascii="Arial" w:hAnsi="Arial" w:cs="Arial"/>
          <w:b/>
        </w:rPr>
      </w:pPr>
    </w:p>
    <w:p w:rsidR="00665D04" w:rsidRPr="00D2236F" w:rsidRDefault="000A55C4" w:rsidP="00F84015">
      <w:pPr>
        <w:pStyle w:val="Prrafodelista"/>
        <w:numPr>
          <w:ilvl w:val="0"/>
          <w:numId w:val="30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CONDICIONES GENERALES</w:t>
      </w:r>
    </w:p>
    <w:p w:rsidR="00665D04" w:rsidRPr="00D2236F" w:rsidRDefault="00665D04" w:rsidP="00F84015">
      <w:pPr>
        <w:jc w:val="both"/>
        <w:rPr>
          <w:rFonts w:ascii="Arial" w:hAnsi="Arial" w:cs="Arial"/>
        </w:rPr>
      </w:pPr>
    </w:p>
    <w:p w:rsidR="00665D04" w:rsidRPr="00D2236F" w:rsidRDefault="00665D04" w:rsidP="00E47415">
      <w:pPr>
        <w:numPr>
          <w:ilvl w:val="1"/>
          <w:numId w:val="30"/>
        </w:numPr>
        <w:tabs>
          <w:tab w:val="left" w:pos="0"/>
        </w:tabs>
        <w:ind w:left="0" w:firstLine="0"/>
        <w:jc w:val="both"/>
        <w:rPr>
          <w:rFonts w:ascii="Arial" w:hAnsi="Arial" w:cs="Arial"/>
          <w:lang w:val="es-MX"/>
        </w:rPr>
      </w:pPr>
      <w:r w:rsidRPr="00D2236F">
        <w:rPr>
          <w:rFonts w:ascii="Arial" w:hAnsi="Arial" w:cs="Arial"/>
          <w:lang w:val="es-MX"/>
        </w:rPr>
        <w:t>CONDICIONES GENERALES</w:t>
      </w:r>
    </w:p>
    <w:p w:rsidR="00665D04" w:rsidRPr="00D2236F" w:rsidRDefault="00665D04" w:rsidP="00F84015">
      <w:pPr>
        <w:pStyle w:val="Sangradetextonormal"/>
        <w:ind w:left="0"/>
        <w:rPr>
          <w:sz w:val="24"/>
          <w:lang w:val="es-MX"/>
        </w:rPr>
      </w:pPr>
    </w:p>
    <w:p w:rsidR="004F32B4" w:rsidRPr="00D2236F" w:rsidRDefault="004F32B4" w:rsidP="00F84015">
      <w:pPr>
        <w:pStyle w:val="Sangradetextonormal"/>
        <w:ind w:left="0"/>
        <w:rPr>
          <w:sz w:val="24"/>
        </w:rPr>
      </w:pPr>
      <w:r w:rsidRPr="00A60DFC">
        <w:rPr>
          <w:sz w:val="24"/>
        </w:rPr>
        <w:t xml:space="preserve">La presentación de los documentos del </w:t>
      </w:r>
      <w:r w:rsidR="008F5FBA" w:rsidRPr="00A60DFC">
        <w:rPr>
          <w:sz w:val="24"/>
        </w:rPr>
        <w:t>SIGC</w:t>
      </w:r>
      <w:r w:rsidRPr="00A60DFC">
        <w:rPr>
          <w:sz w:val="24"/>
        </w:rPr>
        <w:t xml:space="preserve">, es igual a la que aparece </w:t>
      </w:r>
      <w:r w:rsidR="008F5FBA" w:rsidRPr="00A60DFC">
        <w:rPr>
          <w:sz w:val="24"/>
        </w:rPr>
        <w:t xml:space="preserve">en el </w:t>
      </w:r>
      <w:r w:rsidR="00A60DFC" w:rsidRPr="00A60DFC">
        <w:rPr>
          <w:b/>
          <w:sz w:val="24"/>
        </w:rPr>
        <w:t>GDC</w:t>
      </w:r>
      <w:r w:rsidR="008F5FBA" w:rsidRPr="00A60DFC">
        <w:rPr>
          <w:b/>
          <w:sz w:val="24"/>
        </w:rPr>
        <w:t>-MAN-01</w:t>
      </w:r>
      <w:r w:rsidR="008F5FBA" w:rsidRPr="00A60DFC">
        <w:rPr>
          <w:sz w:val="24"/>
        </w:rPr>
        <w:t xml:space="preserve"> </w:t>
      </w:r>
      <w:r w:rsidR="008F5FBA" w:rsidRPr="00A60DFC">
        <w:rPr>
          <w:b/>
          <w:sz w:val="24"/>
        </w:rPr>
        <w:t>Manual</w:t>
      </w:r>
      <w:r w:rsidR="004D77B4" w:rsidRPr="00A60DFC">
        <w:rPr>
          <w:b/>
          <w:sz w:val="24"/>
        </w:rPr>
        <w:t xml:space="preserve"> </w:t>
      </w:r>
      <w:r w:rsidR="00A60DFC" w:rsidRPr="00A60DFC">
        <w:rPr>
          <w:b/>
          <w:sz w:val="24"/>
        </w:rPr>
        <w:t>de Archivo</w:t>
      </w:r>
      <w:r w:rsidR="004D77B4" w:rsidRPr="00A60DFC">
        <w:rPr>
          <w:b/>
          <w:sz w:val="24"/>
        </w:rPr>
        <w:t>.</w:t>
      </w:r>
      <w:r w:rsidR="004D77B4">
        <w:rPr>
          <w:sz w:val="24"/>
        </w:rPr>
        <w:t xml:space="preserve"> </w:t>
      </w:r>
    </w:p>
    <w:p w:rsidR="004F32B4" w:rsidRPr="00D2236F" w:rsidRDefault="004F32B4" w:rsidP="00F84015">
      <w:pPr>
        <w:pStyle w:val="Sangradetextonormal"/>
        <w:ind w:left="0"/>
        <w:rPr>
          <w:sz w:val="24"/>
        </w:rPr>
      </w:pPr>
    </w:p>
    <w:p w:rsidR="00665D04" w:rsidRPr="00D2236F" w:rsidRDefault="00665D04" w:rsidP="00F84015">
      <w:pPr>
        <w:pStyle w:val="Sangradetextonormal"/>
        <w:ind w:left="0"/>
        <w:rPr>
          <w:sz w:val="24"/>
        </w:rPr>
      </w:pPr>
      <w:r w:rsidRPr="00D2236F">
        <w:rPr>
          <w:sz w:val="24"/>
        </w:rPr>
        <w:t>Cualquier solicitud de elaboración, revisión, modificación ó anulación de documentos</w:t>
      </w:r>
      <w:r w:rsidR="00FC571E" w:rsidRPr="00D2236F">
        <w:rPr>
          <w:sz w:val="24"/>
        </w:rPr>
        <w:t xml:space="preserve"> </w:t>
      </w:r>
      <w:r w:rsidRPr="00D2236F">
        <w:rPr>
          <w:sz w:val="24"/>
        </w:rPr>
        <w:t xml:space="preserve">se debe tramitar con </w:t>
      </w:r>
      <w:r w:rsidR="004D77B4">
        <w:rPr>
          <w:sz w:val="24"/>
        </w:rPr>
        <w:t>borrador del documento</w:t>
      </w:r>
      <w:r w:rsidR="00036C04">
        <w:rPr>
          <w:sz w:val="24"/>
        </w:rPr>
        <w:t xml:space="preserve"> en el software de calidad</w:t>
      </w:r>
      <w:r w:rsidR="008D254E">
        <w:rPr>
          <w:sz w:val="24"/>
        </w:rPr>
        <w:t>-Isolucion</w:t>
      </w:r>
      <w:r w:rsidR="00C26C42">
        <w:rPr>
          <w:sz w:val="24"/>
        </w:rPr>
        <w:t xml:space="preserve"> o físicamente en</w:t>
      </w:r>
      <w:r w:rsidR="00036C04">
        <w:rPr>
          <w:sz w:val="24"/>
        </w:rPr>
        <w:t xml:space="preserve"> la</w:t>
      </w:r>
      <w:r w:rsidR="008F5FBA">
        <w:rPr>
          <w:sz w:val="24"/>
        </w:rPr>
        <w:t xml:space="preserve"> Oficina de Planeación. </w:t>
      </w:r>
    </w:p>
    <w:p w:rsidR="00665D04" w:rsidRPr="00D2236F" w:rsidRDefault="00665D04" w:rsidP="00F84015">
      <w:pPr>
        <w:pStyle w:val="Textoindependiente"/>
        <w:numPr>
          <w:ilvl w:val="12"/>
          <w:numId w:val="0"/>
        </w:numPr>
        <w:rPr>
          <w:rFonts w:ascii="Arial" w:hAnsi="Arial" w:cs="Arial"/>
          <w:szCs w:val="24"/>
          <w:lang w:val="es-ES"/>
        </w:rPr>
      </w:pPr>
    </w:p>
    <w:p w:rsidR="00665D04" w:rsidRPr="00D2236F" w:rsidRDefault="008F5FBA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</w:t>
      </w:r>
      <w:r w:rsidR="00E949FF" w:rsidRPr="00D2236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b/>
          <w:szCs w:val="24"/>
        </w:rPr>
        <w:t>TABLA MAESTRA</w:t>
      </w:r>
      <w:r w:rsidRPr="008F5FBA">
        <w:rPr>
          <w:rFonts w:ascii="Arial" w:hAnsi="Arial" w:cs="Arial"/>
          <w:b/>
          <w:szCs w:val="24"/>
        </w:rPr>
        <w:t xml:space="preserve"> DE </w:t>
      </w:r>
      <w:r>
        <w:rPr>
          <w:rFonts w:ascii="Arial" w:hAnsi="Arial" w:cs="Arial"/>
          <w:b/>
          <w:szCs w:val="24"/>
        </w:rPr>
        <w:t>DOCUMENTOS</w:t>
      </w:r>
      <w:r w:rsidR="00665D04" w:rsidRPr="00D2236F">
        <w:rPr>
          <w:rFonts w:ascii="Arial" w:hAnsi="Arial" w:cs="Arial"/>
          <w:szCs w:val="24"/>
        </w:rPr>
        <w:t xml:space="preserve">, es el registro que contiene la </w:t>
      </w:r>
      <w:r w:rsidR="00C75220" w:rsidRPr="00D2236F">
        <w:rPr>
          <w:rFonts w:ascii="Arial" w:hAnsi="Arial" w:cs="Arial"/>
          <w:szCs w:val="24"/>
        </w:rPr>
        <w:t xml:space="preserve">discriminación de la </w:t>
      </w:r>
      <w:r w:rsidR="00371809" w:rsidRPr="00D2236F">
        <w:rPr>
          <w:rFonts w:ascii="Arial" w:hAnsi="Arial" w:cs="Arial"/>
          <w:szCs w:val="24"/>
        </w:rPr>
        <w:t xml:space="preserve">documentación del </w:t>
      </w:r>
      <w:r>
        <w:rPr>
          <w:rFonts w:ascii="Arial" w:hAnsi="Arial" w:cs="Arial"/>
          <w:szCs w:val="24"/>
        </w:rPr>
        <w:t>SIGC.</w:t>
      </w:r>
    </w:p>
    <w:p w:rsidR="00C72463" w:rsidRPr="00941C3B" w:rsidRDefault="00C72463" w:rsidP="00F84015">
      <w:pPr>
        <w:pStyle w:val="Textoindependiente"/>
        <w:tabs>
          <w:tab w:val="left" w:pos="1080"/>
        </w:tabs>
        <w:rPr>
          <w:rFonts w:ascii="Calibri" w:hAnsi="Calibri" w:cs="Arial"/>
          <w:sz w:val="22"/>
          <w:szCs w:val="22"/>
        </w:rPr>
      </w:pPr>
    </w:p>
    <w:p w:rsidR="004C647B" w:rsidRDefault="004C647B" w:rsidP="008D254E">
      <w:pPr>
        <w:jc w:val="both"/>
        <w:rPr>
          <w:rFonts w:ascii="Calibri" w:hAnsi="Calibri"/>
          <w:sz w:val="22"/>
        </w:rPr>
      </w:pPr>
    </w:p>
    <w:p w:rsidR="00665D04" w:rsidRPr="00C6320C" w:rsidRDefault="00665D04" w:rsidP="00941C3B">
      <w:pPr>
        <w:pStyle w:val="Textoindependiente"/>
        <w:widowControl/>
        <w:numPr>
          <w:ilvl w:val="1"/>
          <w:numId w:val="30"/>
        </w:numPr>
        <w:tabs>
          <w:tab w:val="left" w:pos="0"/>
        </w:tabs>
        <w:overflowPunct/>
        <w:autoSpaceDE/>
        <w:autoSpaceDN/>
        <w:adjustRightInd/>
        <w:ind w:left="0" w:firstLine="0"/>
        <w:textAlignment w:val="auto"/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>ALMACENAMIENTO</w:t>
      </w:r>
    </w:p>
    <w:p w:rsidR="00665D04" w:rsidRPr="00C6320C" w:rsidRDefault="00665D04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</w:p>
    <w:p w:rsidR="00C26C42" w:rsidRPr="00C6320C" w:rsidRDefault="00665D04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 xml:space="preserve">Los </w:t>
      </w:r>
      <w:r w:rsidR="001810A3" w:rsidRPr="00C6320C">
        <w:rPr>
          <w:rFonts w:ascii="Arial" w:hAnsi="Arial" w:cs="Arial"/>
          <w:szCs w:val="24"/>
        </w:rPr>
        <w:t>documentos</w:t>
      </w:r>
      <w:r w:rsidRPr="00C6320C">
        <w:rPr>
          <w:rFonts w:ascii="Arial" w:hAnsi="Arial" w:cs="Arial"/>
          <w:szCs w:val="24"/>
        </w:rPr>
        <w:t xml:space="preserve"> originales</w:t>
      </w:r>
      <w:r w:rsidR="003F26D8" w:rsidRPr="00C6320C">
        <w:rPr>
          <w:rFonts w:ascii="Arial" w:hAnsi="Arial" w:cs="Arial"/>
          <w:szCs w:val="24"/>
        </w:rPr>
        <w:t xml:space="preserve"> y vigentes</w:t>
      </w:r>
      <w:r w:rsidR="001810A3" w:rsidRPr="00C6320C">
        <w:rPr>
          <w:rFonts w:ascii="Arial" w:hAnsi="Arial" w:cs="Arial"/>
          <w:szCs w:val="24"/>
        </w:rPr>
        <w:t xml:space="preserve"> del </w:t>
      </w:r>
      <w:r w:rsidR="008F5FBA">
        <w:rPr>
          <w:rFonts w:ascii="Arial" w:hAnsi="Arial" w:cs="Arial"/>
          <w:szCs w:val="24"/>
        </w:rPr>
        <w:t>SIGC</w:t>
      </w:r>
      <w:r w:rsidRPr="00C6320C">
        <w:rPr>
          <w:rFonts w:ascii="Arial" w:hAnsi="Arial" w:cs="Arial"/>
          <w:szCs w:val="24"/>
        </w:rPr>
        <w:t xml:space="preserve"> en cualquier medio, se almacenan en </w:t>
      </w:r>
      <w:r w:rsidR="003F26D8" w:rsidRPr="00C6320C">
        <w:rPr>
          <w:rFonts w:ascii="Arial" w:hAnsi="Arial" w:cs="Arial"/>
          <w:szCs w:val="24"/>
        </w:rPr>
        <w:t>la oficina</w:t>
      </w:r>
      <w:r w:rsidRPr="00C6320C">
        <w:rPr>
          <w:rFonts w:ascii="Arial" w:hAnsi="Arial" w:cs="Arial"/>
          <w:szCs w:val="24"/>
        </w:rPr>
        <w:t xml:space="preserve"> de </w:t>
      </w:r>
      <w:r w:rsidR="008F5FBA">
        <w:rPr>
          <w:rFonts w:ascii="Arial" w:hAnsi="Arial" w:cs="Arial"/>
          <w:szCs w:val="24"/>
        </w:rPr>
        <w:t>Planeación</w:t>
      </w:r>
      <w:r w:rsidR="00E54DA3">
        <w:rPr>
          <w:rFonts w:ascii="Arial" w:hAnsi="Arial" w:cs="Arial"/>
          <w:szCs w:val="24"/>
        </w:rPr>
        <w:t xml:space="preserve"> y/o software de calidad</w:t>
      </w:r>
      <w:r w:rsidRPr="00C6320C">
        <w:rPr>
          <w:rFonts w:ascii="Arial" w:hAnsi="Arial" w:cs="Arial"/>
          <w:szCs w:val="24"/>
        </w:rPr>
        <w:t>.</w:t>
      </w:r>
      <w:r w:rsidR="002A6B12" w:rsidRPr="00C6320C">
        <w:rPr>
          <w:rFonts w:ascii="Arial" w:hAnsi="Arial" w:cs="Arial"/>
          <w:szCs w:val="24"/>
        </w:rPr>
        <w:t xml:space="preserve"> </w:t>
      </w:r>
      <w:r w:rsidRPr="00C6320C">
        <w:rPr>
          <w:rFonts w:ascii="Arial" w:hAnsi="Arial" w:cs="Arial"/>
          <w:szCs w:val="24"/>
        </w:rPr>
        <w:t>Salvo las copias de documentos</w:t>
      </w:r>
      <w:r w:rsidR="003F26D8" w:rsidRPr="00C6320C">
        <w:rPr>
          <w:rFonts w:ascii="Arial" w:hAnsi="Arial" w:cs="Arial"/>
          <w:szCs w:val="24"/>
        </w:rPr>
        <w:t xml:space="preserve"> obsoletos</w:t>
      </w:r>
      <w:r w:rsidRPr="00C6320C">
        <w:rPr>
          <w:rFonts w:ascii="Arial" w:hAnsi="Arial" w:cs="Arial"/>
          <w:szCs w:val="24"/>
        </w:rPr>
        <w:t xml:space="preserve">, que se conserven con </w:t>
      </w:r>
      <w:r w:rsidRPr="00C6320C">
        <w:rPr>
          <w:rFonts w:ascii="Arial" w:hAnsi="Arial" w:cs="Arial"/>
          <w:b/>
          <w:szCs w:val="24"/>
        </w:rPr>
        <w:t>propósitos de preservación</w:t>
      </w:r>
      <w:r w:rsidRPr="00C6320C">
        <w:rPr>
          <w:rFonts w:ascii="Arial" w:hAnsi="Arial" w:cs="Arial"/>
          <w:szCs w:val="24"/>
        </w:rPr>
        <w:t>,</w:t>
      </w:r>
      <w:r w:rsidR="003C644B" w:rsidRPr="00C6320C">
        <w:rPr>
          <w:rFonts w:ascii="Arial" w:hAnsi="Arial" w:cs="Arial"/>
          <w:szCs w:val="24"/>
        </w:rPr>
        <w:t xml:space="preserve"> en el archivo central</w:t>
      </w:r>
      <w:r w:rsidR="0056225E" w:rsidRPr="00C6320C">
        <w:rPr>
          <w:rFonts w:ascii="Arial" w:hAnsi="Arial" w:cs="Arial"/>
          <w:szCs w:val="24"/>
        </w:rPr>
        <w:t xml:space="preserve"> en la carpeta de obsoletos conservados</w:t>
      </w:r>
      <w:r w:rsidR="003C644B" w:rsidRPr="00C6320C">
        <w:rPr>
          <w:rFonts w:ascii="Arial" w:hAnsi="Arial" w:cs="Arial"/>
          <w:szCs w:val="24"/>
        </w:rPr>
        <w:t>;</w:t>
      </w:r>
      <w:r w:rsidRPr="00C6320C">
        <w:rPr>
          <w:rFonts w:ascii="Arial" w:hAnsi="Arial" w:cs="Arial"/>
          <w:szCs w:val="24"/>
        </w:rPr>
        <w:t xml:space="preserve"> todas </w:t>
      </w:r>
      <w:r w:rsidR="00111BB2" w:rsidRPr="00C6320C">
        <w:rPr>
          <w:rFonts w:ascii="Arial" w:hAnsi="Arial" w:cs="Arial"/>
          <w:szCs w:val="24"/>
        </w:rPr>
        <w:t>las demás deben ser destruid</w:t>
      </w:r>
      <w:r w:rsidR="00DA7738" w:rsidRPr="00C6320C">
        <w:rPr>
          <w:rFonts w:ascii="Arial" w:hAnsi="Arial" w:cs="Arial"/>
          <w:szCs w:val="24"/>
        </w:rPr>
        <w:t>o</w:t>
      </w:r>
      <w:r w:rsidR="00111BB2" w:rsidRPr="00C6320C">
        <w:rPr>
          <w:rFonts w:ascii="Arial" w:hAnsi="Arial" w:cs="Arial"/>
          <w:szCs w:val="24"/>
        </w:rPr>
        <w:t>s.</w:t>
      </w:r>
    </w:p>
    <w:p w:rsidR="002A6B12" w:rsidRDefault="002A6B12" w:rsidP="00F84015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</w:p>
    <w:p w:rsidR="002B0BBB" w:rsidRDefault="003968FB" w:rsidP="00F84015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Conservación de los documentos:</w:t>
      </w:r>
      <w:r w:rsidR="002B0BBB" w:rsidRPr="002B0BBB">
        <w:rPr>
          <w:rFonts w:ascii="Arial" w:hAnsi="Arial" w:cs="Arial"/>
          <w:szCs w:val="24"/>
        </w:rPr>
        <w:t xml:space="preserve"> El empleador debe conservar los registros y documentos que soportan el Sistema de Gestión de la Seguridad y Salud en el Trabajo SG-SST de manera controlada, garantizando que sean legibles, fácilmente identificables y accesibles, protegidos contra daño, deterioro o pérdida. El responsable del</w:t>
      </w:r>
      <w:r w:rsidR="002B0BBB">
        <w:rPr>
          <w:rFonts w:ascii="Arial" w:hAnsi="Arial" w:cs="Arial"/>
          <w:szCs w:val="24"/>
        </w:rPr>
        <w:t xml:space="preserve"> </w:t>
      </w:r>
      <w:r w:rsidR="002B0BBB" w:rsidRPr="002B0BBB">
        <w:rPr>
          <w:rFonts w:ascii="Arial" w:hAnsi="Arial" w:cs="Arial"/>
          <w:szCs w:val="24"/>
        </w:rPr>
        <w:t xml:space="preserve">SG-SST tendrá acceso a todos los documentos y registros exceptuando el acceso a las historias clínicas ocupacionales de los trabajadores cuando no tenga perfil de médico especialista en seguridad y salud en el trabajo. </w:t>
      </w:r>
    </w:p>
    <w:p w:rsidR="00642559" w:rsidRDefault="00642559" w:rsidP="00F84015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</w:p>
    <w:p w:rsidR="00642559" w:rsidRDefault="00642559" w:rsidP="00F84015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642559">
        <w:rPr>
          <w:rFonts w:ascii="Arial" w:hAnsi="Arial" w:cs="Arial"/>
          <w:szCs w:val="24"/>
        </w:rPr>
        <w:t xml:space="preserve">Los documentos pueden existir en papel, disco magnético, óptico o electrónico, fotografía, o una combinación de estos y en custodia del responsable del desarrollo del Sistema de Gestión de la </w:t>
      </w:r>
      <w:r>
        <w:rPr>
          <w:rFonts w:ascii="Arial" w:hAnsi="Arial" w:cs="Arial"/>
          <w:szCs w:val="24"/>
        </w:rPr>
        <w:t>Seguridad y Salud en el Trabajo.</w:t>
      </w:r>
    </w:p>
    <w:p w:rsidR="00642559" w:rsidRPr="004C5D5C" w:rsidRDefault="00642559" w:rsidP="00F84015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>Los siguientes documentos y registros, deben ser conservados por un periodo mínimo de veinte (20) años, contados a partir del momento en que cese la relación labor</w:t>
      </w:r>
      <w:r w:rsidR="007202DC">
        <w:rPr>
          <w:rFonts w:ascii="Arial" w:hAnsi="Arial" w:cs="Arial"/>
          <w:szCs w:val="24"/>
        </w:rPr>
        <w:t xml:space="preserve">al del </w:t>
      </w:r>
      <w:r w:rsidR="007202DC">
        <w:rPr>
          <w:rFonts w:ascii="Arial" w:hAnsi="Arial" w:cs="Arial"/>
          <w:szCs w:val="24"/>
        </w:rPr>
        <w:lastRenderedPageBreak/>
        <w:t>trabajador con la institución</w:t>
      </w:r>
      <w:r w:rsidRPr="004C5D5C">
        <w:rPr>
          <w:rFonts w:ascii="Arial" w:hAnsi="Arial" w:cs="Arial"/>
          <w:szCs w:val="24"/>
        </w:rPr>
        <w:t xml:space="preserve">: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1. Los resultados de los perfiles epidemiológicos de salud de los trabajadores, así como los conceptos de los exámenes de ingreso, periódicos y de retiro de los trabajadores, en caso que no cuente con los servicios de médico especialista en áreas afines a la seguridad y salud en el trabajo;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2. Cuando la empresa cuente con médico especialista en áreas afines a la seguridad y salud en el trabajo, los resultados de exámenes de ingreso, periódicos y de egreso, así como los resultados de los exámenes complementarios tales como paraclínicos, pruebas de monitoreo biológico, audiometrías, espirometrías, radiografías de tórax y en general, las que se realicen con el objeto de monitorear los efectos hacia la salud de la exposición a peligros y riesgos; cuya reserva y custodia está a cargo del médico correspondiente;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3. Resultados de mediciones y monitoreo a los ambientes de trabajo, como resultado de los programas de vigilancia y control de los peligros y riesgos en seguridad y salud en el trabajo;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>4. Registros de las actividades de capacitación, formación y entrenamiento en seg</w:t>
      </w:r>
      <w:r w:rsidR="00FD0B70">
        <w:rPr>
          <w:rFonts w:ascii="Arial" w:hAnsi="Arial" w:cs="Arial"/>
          <w:szCs w:val="24"/>
        </w:rPr>
        <w:t>uridad y salud en el trabajo.</w:t>
      </w:r>
      <w:r w:rsidRPr="004C5D5C"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5. Registro del suministro de elementos y equipos de protección personal. </w:t>
      </w:r>
    </w:p>
    <w:p w:rsidR="00052529" w:rsidRPr="004C5D5C" w:rsidRDefault="00052529" w:rsidP="00052529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 </w:t>
      </w:r>
    </w:p>
    <w:p w:rsidR="002B0BBB" w:rsidRDefault="00052529" w:rsidP="00EF111D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  <w:r w:rsidRPr="004C5D5C">
        <w:rPr>
          <w:rFonts w:ascii="Arial" w:hAnsi="Arial" w:cs="Arial"/>
          <w:szCs w:val="24"/>
        </w:rPr>
        <w:t xml:space="preserve">Para los demás documentos y registros, </w:t>
      </w:r>
      <w:r w:rsidR="00EF111D">
        <w:rPr>
          <w:rFonts w:ascii="Arial" w:hAnsi="Arial" w:cs="Arial"/>
          <w:szCs w:val="24"/>
        </w:rPr>
        <w:t>se debe cumplir con el</w:t>
      </w:r>
      <w:r w:rsidRPr="004C5D5C">
        <w:rPr>
          <w:rFonts w:ascii="Arial" w:hAnsi="Arial" w:cs="Arial"/>
          <w:szCs w:val="24"/>
        </w:rPr>
        <w:t xml:space="preserve"> sistema de </w:t>
      </w:r>
      <w:r w:rsidR="00EF111D">
        <w:rPr>
          <w:rFonts w:ascii="Arial" w:hAnsi="Arial" w:cs="Arial"/>
          <w:szCs w:val="24"/>
        </w:rPr>
        <w:t xml:space="preserve">archivo o retención documental de la institución. </w:t>
      </w:r>
    </w:p>
    <w:p w:rsidR="00C30261" w:rsidRPr="004C5D5C" w:rsidRDefault="00C30261" w:rsidP="00EF111D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</w:p>
    <w:p w:rsidR="003B0009" w:rsidRPr="00C6320C" w:rsidRDefault="003B0009" w:rsidP="00F84015">
      <w:pPr>
        <w:pStyle w:val="Textoindependiente"/>
        <w:tabs>
          <w:tab w:val="left" w:pos="600"/>
          <w:tab w:val="left" w:pos="720"/>
          <w:tab w:val="left" w:pos="1305"/>
        </w:tabs>
        <w:rPr>
          <w:rFonts w:ascii="Arial" w:hAnsi="Arial" w:cs="Arial"/>
          <w:szCs w:val="24"/>
        </w:rPr>
      </w:pPr>
    </w:p>
    <w:p w:rsidR="00665D04" w:rsidRPr="00C6320C" w:rsidRDefault="00111BB2" w:rsidP="00941C3B">
      <w:pPr>
        <w:pStyle w:val="Textoindependiente"/>
        <w:widowControl/>
        <w:numPr>
          <w:ilvl w:val="1"/>
          <w:numId w:val="30"/>
        </w:numPr>
        <w:tabs>
          <w:tab w:val="left" w:pos="0"/>
        </w:tabs>
        <w:overflowPunct/>
        <w:autoSpaceDE/>
        <w:autoSpaceDN/>
        <w:adjustRightInd/>
        <w:ind w:left="0" w:firstLine="0"/>
        <w:jc w:val="left"/>
        <w:textAlignment w:val="auto"/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 xml:space="preserve">ACTUALIZACIÓN Y </w:t>
      </w:r>
      <w:r w:rsidR="008957FF" w:rsidRPr="00C6320C">
        <w:rPr>
          <w:rFonts w:ascii="Arial" w:hAnsi="Arial" w:cs="Arial"/>
          <w:szCs w:val="24"/>
        </w:rPr>
        <w:t>MODIFICACIÓN</w:t>
      </w:r>
    </w:p>
    <w:p w:rsidR="00665D04" w:rsidRPr="00C6320C" w:rsidRDefault="00665D04" w:rsidP="00F84015">
      <w:pPr>
        <w:pStyle w:val="Textoindependiente"/>
        <w:tabs>
          <w:tab w:val="left" w:pos="709"/>
          <w:tab w:val="left" w:pos="1440"/>
        </w:tabs>
        <w:ind w:left="709"/>
        <w:rPr>
          <w:rFonts w:ascii="Arial" w:hAnsi="Arial" w:cs="Arial"/>
          <w:szCs w:val="24"/>
        </w:rPr>
      </w:pPr>
    </w:p>
    <w:p w:rsidR="00665D04" w:rsidRPr="00C6320C" w:rsidRDefault="00DA7738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>No se debe</w:t>
      </w:r>
      <w:r w:rsidR="00665D04" w:rsidRPr="00C6320C">
        <w:rPr>
          <w:rFonts w:ascii="Arial" w:hAnsi="Arial" w:cs="Arial"/>
          <w:szCs w:val="24"/>
        </w:rPr>
        <w:t xml:space="preserve"> alterar los archivos electrónicos principales</w:t>
      </w:r>
      <w:r w:rsidR="002D6721" w:rsidRPr="00C6320C">
        <w:rPr>
          <w:rFonts w:ascii="Arial" w:hAnsi="Arial" w:cs="Arial"/>
          <w:szCs w:val="24"/>
        </w:rPr>
        <w:t>,</w:t>
      </w:r>
      <w:r w:rsidR="00665D04" w:rsidRPr="00C6320C">
        <w:rPr>
          <w:rFonts w:ascii="Arial" w:hAnsi="Arial" w:cs="Arial"/>
          <w:szCs w:val="24"/>
        </w:rPr>
        <w:t xml:space="preserve"> salvo que se haya autorizado la edición de un documento</w:t>
      </w:r>
      <w:r w:rsidR="00614DA1">
        <w:rPr>
          <w:rFonts w:ascii="Arial" w:hAnsi="Arial" w:cs="Arial"/>
          <w:szCs w:val="24"/>
        </w:rPr>
        <w:t xml:space="preserve"> por parte de la oficina de planeación. </w:t>
      </w:r>
    </w:p>
    <w:p w:rsidR="00CC67EC" w:rsidRPr="00C6320C" w:rsidRDefault="00CC67EC" w:rsidP="00F84015">
      <w:pPr>
        <w:pStyle w:val="Textoindependiente21"/>
        <w:tabs>
          <w:tab w:val="clear" w:pos="480"/>
          <w:tab w:val="clear" w:pos="1260"/>
          <w:tab w:val="left" w:pos="0"/>
          <w:tab w:val="left" w:pos="1440"/>
        </w:tabs>
        <w:jc w:val="both"/>
        <w:rPr>
          <w:rFonts w:ascii="Arial" w:hAnsi="Arial" w:cs="Arial"/>
          <w:szCs w:val="24"/>
        </w:rPr>
      </w:pPr>
    </w:p>
    <w:p w:rsidR="00CC67EC" w:rsidRPr="00C6320C" w:rsidRDefault="00CC67EC" w:rsidP="00F84015">
      <w:pPr>
        <w:pStyle w:val="Textoindependiente21"/>
        <w:tabs>
          <w:tab w:val="clear" w:pos="480"/>
          <w:tab w:val="clear" w:pos="1260"/>
          <w:tab w:val="left" w:pos="0"/>
          <w:tab w:val="left" w:pos="1440"/>
        </w:tabs>
        <w:jc w:val="both"/>
        <w:rPr>
          <w:rFonts w:ascii="Arial" w:hAnsi="Arial" w:cs="Arial"/>
          <w:szCs w:val="24"/>
        </w:rPr>
      </w:pPr>
    </w:p>
    <w:p w:rsidR="00665D04" w:rsidRPr="00C6320C" w:rsidRDefault="00665D04" w:rsidP="00941C3B">
      <w:pPr>
        <w:pStyle w:val="Textoindependiente"/>
        <w:widowControl/>
        <w:numPr>
          <w:ilvl w:val="1"/>
          <w:numId w:val="30"/>
        </w:numPr>
        <w:tabs>
          <w:tab w:val="left" w:pos="0"/>
        </w:tabs>
        <w:overflowPunct/>
        <w:autoSpaceDE/>
        <w:autoSpaceDN/>
        <w:adjustRightInd/>
        <w:ind w:left="0" w:firstLine="0"/>
        <w:jc w:val="left"/>
        <w:textAlignment w:val="auto"/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>REVISIÓN Y APROBACIÓN</w:t>
      </w:r>
    </w:p>
    <w:p w:rsidR="002D6721" w:rsidRPr="00C6320C" w:rsidRDefault="002D6721" w:rsidP="00F84015">
      <w:pPr>
        <w:pStyle w:val="Textoindependiente"/>
        <w:tabs>
          <w:tab w:val="left" w:pos="0"/>
          <w:tab w:val="left" w:pos="1395"/>
        </w:tabs>
        <w:rPr>
          <w:rFonts w:ascii="Arial" w:hAnsi="Arial" w:cs="Arial"/>
          <w:szCs w:val="24"/>
        </w:rPr>
      </w:pPr>
    </w:p>
    <w:p w:rsidR="00B90FAE" w:rsidRPr="002B0BE4" w:rsidRDefault="00665D04" w:rsidP="002B0BE4">
      <w:pPr>
        <w:pStyle w:val="Textoindependiente"/>
        <w:tabs>
          <w:tab w:val="left" w:pos="0"/>
          <w:tab w:val="left" w:pos="1395"/>
        </w:tabs>
        <w:rPr>
          <w:rFonts w:ascii="Arial" w:hAnsi="Arial" w:cs="Arial"/>
          <w:b/>
          <w:szCs w:val="24"/>
        </w:rPr>
      </w:pPr>
      <w:r w:rsidRPr="00C6320C">
        <w:rPr>
          <w:rFonts w:ascii="Arial" w:hAnsi="Arial" w:cs="Arial"/>
          <w:szCs w:val="24"/>
        </w:rPr>
        <w:t xml:space="preserve">Se requiere que el </w:t>
      </w:r>
      <w:r w:rsidR="00111BB2" w:rsidRPr="00C6320C">
        <w:rPr>
          <w:rFonts w:ascii="Arial" w:hAnsi="Arial" w:cs="Arial"/>
          <w:szCs w:val="24"/>
        </w:rPr>
        <w:t>funcionario</w:t>
      </w:r>
      <w:r w:rsidRPr="00C6320C">
        <w:rPr>
          <w:rFonts w:ascii="Arial" w:hAnsi="Arial" w:cs="Arial"/>
          <w:szCs w:val="24"/>
        </w:rPr>
        <w:t xml:space="preserve"> que revise y apruebe el documento sea diferente al que elabora</w:t>
      </w:r>
      <w:r w:rsidR="00E949FF" w:rsidRPr="00C6320C">
        <w:rPr>
          <w:rFonts w:ascii="Arial" w:hAnsi="Arial" w:cs="Arial"/>
          <w:szCs w:val="24"/>
        </w:rPr>
        <w:t xml:space="preserve">; además </w:t>
      </w:r>
      <w:r w:rsidR="00941C3B" w:rsidRPr="00C6320C">
        <w:rPr>
          <w:rFonts w:ascii="Arial" w:hAnsi="Arial" w:cs="Arial"/>
          <w:szCs w:val="24"/>
        </w:rPr>
        <w:t>el responsable de la revisión y aprobación de los documentos debe verificar que los documentos sean adecuados; claros en su contenido y coherentes con las actividades que se ejecutan en la institución y</w:t>
      </w:r>
      <w:r w:rsidR="00765F9B" w:rsidRPr="00C6320C">
        <w:rPr>
          <w:rFonts w:ascii="Arial" w:hAnsi="Arial" w:cs="Arial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BD9CC3" wp14:editId="1633B218">
                <wp:simplePos x="0" y="0"/>
                <wp:positionH relativeFrom="column">
                  <wp:posOffset>-1371600</wp:posOffset>
                </wp:positionH>
                <wp:positionV relativeFrom="paragraph">
                  <wp:posOffset>637540</wp:posOffset>
                </wp:positionV>
                <wp:extent cx="914400" cy="342900"/>
                <wp:effectExtent l="0" t="0" r="0" b="635"/>
                <wp:wrapNone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754" w:rsidRDefault="009E4754" w:rsidP="00941C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D9CC3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-108pt;margin-top:50.2pt;width:1in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odfwIAABA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" stroked="f">
                <v:textbox>
                  <w:txbxContent>
                    <w:p w:rsidR="009E4754" w:rsidRDefault="009E4754" w:rsidP="00941C3B"/>
                  </w:txbxContent>
                </v:textbox>
              </v:shape>
            </w:pict>
          </mc:Fallback>
        </mc:AlternateContent>
      </w:r>
      <w:r w:rsidR="00941C3B" w:rsidRPr="00C6320C">
        <w:rPr>
          <w:rFonts w:ascii="Arial" w:hAnsi="Arial" w:cs="Arial"/>
          <w:szCs w:val="24"/>
        </w:rPr>
        <w:t xml:space="preserve"> firmar el original</w:t>
      </w:r>
      <w:r w:rsidR="00941C3B" w:rsidRPr="00C6320C">
        <w:rPr>
          <w:rFonts w:ascii="Arial" w:hAnsi="Arial" w:cs="Arial"/>
          <w:b/>
          <w:szCs w:val="24"/>
        </w:rPr>
        <w:t>.</w:t>
      </w:r>
      <w:r w:rsidR="005B645F" w:rsidRPr="00C6320C">
        <w:rPr>
          <w:rFonts w:ascii="Arial" w:hAnsi="Arial" w:cs="Arial"/>
          <w:b/>
          <w:szCs w:val="24"/>
        </w:rPr>
        <w:t xml:space="preserve"> </w:t>
      </w:r>
      <w:r w:rsidRPr="00C6320C">
        <w:rPr>
          <w:rFonts w:ascii="Arial" w:hAnsi="Arial" w:cs="Arial"/>
          <w:szCs w:val="24"/>
        </w:rPr>
        <w:t xml:space="preserve">Para establecer la responsabilidad observe </w:t>
      </w:r>
      <w:r w:rsidR="003F26D8" w:rsidRPr="00C6320C">
        <w:rPr>
          <w:rFonts w:ascii="Arial" w:hAnsi="Arial" w:cs="Arial"/>
          <w:szCs w:val="24"/>
        </w:rPr>
        <w:t xml:space="preserve">la </w:t>
      </w:r>
      <w:r w:rsidR="00941C3B" w:rsidRPr="00C6320C">
        <w:rPr>
          <w:rFonts w:ascii="Arial" w:hAnsi="Arial" w:cs="Arial"/>
          <w:b/>
          <w:szCs w:val="24"/>
        </w:rPr>
        <w:t>MATRIZ DE ELABORACIÓN, REVISIÓN Y APROBACIÓN DE DOCUMENTOS</w:t>
      </w:r>
      <w:r w:rsidR="00111BB2" w:rsidRPr="00C6320C">
        <w:rPr>
          <w:rFonts w:ascii="Arial" w:hAnsi="Arial" w:cs="Arial"/>
          <w:szCs w:val="24"/>
        </w:rPr>
        <w:t>.</w:t>
      </w:r>
      <w:r w:rsidRPr="00C6320C">
        <w:rPr>
          <w:rFonts w:ascii="Arial" w:hAnsi="Arial" w:cs="Arial"/>
          <w:szCs w:val="24"/>
        </w:rPr>
        <w:t xml:space="preserve"> (</w:t>
      </w:r>
      <w:r w:rsidR="00A60DFC" w:rsidRPr="00A60DFC">
        <w:rPr>
          <w:rFonts w:ascii="Arial" w:hAnsi="Arial" w:cs="Arial"/>
          <w:szCs w:val="24"/>
        </w:rPr>
        <w:t>Ver</w:t>
      </w:r>
      <w:r w:rsidR="00C6320C" w:rsidRPr="00A60DFC">
        <w:rPr>
          <w:rFonts w:ascii="Arial" w:hAnsi="Arial" w:cs="Arial"/>
          <w:szCs w:val="24"/>
        </w:rPr>
        <w:t xml:space="preserve"> </w:t>
      </w:r>
      <w:r w:rsidR="008E1DFD" w:rsidRPr="00A60DFC">
        <w:rPr>
          <w:rFonts w:ascii="Arial" w:hAnsi="Arial" w:cs="Arial"/>
          <w:szCs w:val="24"/>
        </w:rPr>
        <w:t>Manual de Archivo</w:t>
      </w:r>
      <w:r w:rsidR="00C6320C" w:rsidRPr="00610DC9">
        <w:rPr>
          <w:rFonts w:ascii="Arial" w:hAnsi="Arial" w:cs="Arial"/>
          <w:szCs w:val="24"/>
        </w:rPr>
        <w:t>).</w:t>
      </w:r>
    </w:p>
    <w:p w:rsidR="00614DA1" w:rsidRPr="00CC67EC" w:rsidRDefault="00614DA1" w:rsidP="00F84015">
      <w:pPr>
        <w:pStyle w:val="Textoindependiente"/>
        <w:jc w:val="center"/>
        <w:rPr>
          <w:rFonts w:ascii="Calibri" w:hAnsi="Calibri" w:cs="Arial"/>
          <w:b/>
          <w:sz w:val="20"/>
          <w:szCs w:val="24"/>
        </w:rPr>
      </w:pPr>
    </w:p>
    <w:p w:rsidR="00665D04" w:rsidRPr="00C6320C" w:rsidRDefault="008957FF" w:rsidP="00941C3B">
      <w:pPr>
        <w:pStyle w:val="Textoindependiente"/>
        <w:widowControl/>
        <w:numPr>
          <w:ilvl w:val="1"/>
          <w:numId w:val="30"/>
        </w:numPr>
        <w:tabs>
          <w:tab w:val="left" w:pos="0"/>
        </w:tabs>
        <w:overflowPunct/>
        <w:autoSpaceDE/>
        <w:autoSpaceDN/>
        <w:adjustRightInd/>
        <w:ind w:left="0" w:firstLine="0"/>
        <w:jc w:val="left"/>
        <w:textAlignment w:val="auto"/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>EDICIÓN</w:t>
      </w:r>
      <w:r w:rsidR="002C75F0" w:rsidRPr="00C6320C">
        <w:rPr>
          <w:rFonts w:ascii="Arial" w:hAnsi="Arial" w:cs="Arial"/>
          <w:szCs w:val="24"/>
        </w:rPr>
        <w:t xml:space="preserve"> Y DISTRIBUCIÓN</w:t>
      </w:r>
    </w:p>
    <w:p w:rsidR="00665D04" w:rsidRPr="00C6320C" w:rsidRDefault="00665D04" w:rsidP="00F84015">
      <w:pPr>
        <w:pStyle w:val="Textoindependiente"/>
        <w:tabs>
          <w:tab w:val="left" w:pos="284"/>
        </w:tabs>
        <w:ind w:left="284"/>
        <w:rPr>
          <w:rFonts w:ascii="Arial" w:hAnsi="Arial" w:cs="Arial"/>
          <w:szCs w:val="24"/>
        </w:rPr>
      </w:pPr>
    </w:p>
    <w:p w:rsidR="00665D04" w:rsidRPr="00C6320C" w:rsidRDefault="00665D04" w:rsidP="00F84015">
      <w:pPr>
        <w:pStyle w:val="Textoindependiente"/>
        <w:tabs>
          <w:tab w:val="left" w:pos="600"/>
          <w:tab w:val="left" w:pos="1305"/>
        </w:tabs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>El número de copias y el medio</w:t>
      </w:r>
      <w:r w:rsidR="003F26D8" w:rsidRPr="00C6320C">
        <w:rPr>
          <w:rFonts w:ascii="Arial" w:hAnsi="Arial" w:cs="Arial"/>
          <w:szCs w:val="24"/>
        </w:rPr>
        <w:t xml:space="preserve"> de distribución</w:t>
      </w:r>
      <w:r w:rsidRPr="00C6320C">
        <w:rPr>
          <w:rFonts w:ascii="Arial" w:hAnsi="Arial" w:cs="Arial"/>
          <w:szCs w:val="24"/>
        </w:rPr>
        <w:t xml:space="preserve"> depende</w:t>
      </w:r>
      <w:r w:rsidR="008957FF" w:rsidRPr="00C6320C">
        <w:rPr>
          <w:rFonts w:ascii="Arial" w:hAnsi="Arial" w:cs="Arial"/>
          <w:szCs w:val="24"/>
        </w:rPr>
        <w:t>n</w:t>
      </w:r>
      <w:r w:rsidRPr="00C6320C">
        <w:rPr>
          <w:rFonts w:ascii="Arial" w:hAnsi="Arial" w:cs="Arial"/>
          <w:szCs w:val="24"/>
        </w:rPr>
        <w:t xml:space="preserve"> de las necesidades y requerimientos.</w:t>
      </w:r>
      <w:r w:rsidR="00DA7738" w:rsidRPr="00C6320C">
        <w:rPr>
          <w:rFonts w:ascii="Arial" w:hAnsi="Arial" w:cs="Arial"/>
          <w:szCs w:val="24"/>
        </w:rPr>
        <w:t xml:space="preserve"> </w:t>
      </w:r>
      <w:r w:rsidRPr="00C6320C">
        <w:rPr>
          <w:rFonts w:ascii="Arial" w:hAnsi="Arial" w:cs="Arial"/>
          <w:szCs w:val="24"/>
        </w:rPr>
        <w:t xml:space="preserve">La </w:t>
      </w:r>
      <w:r w:rsidRPr="008F5FBA">
        <w:rPr>
          <w:rFonts w:ascii="Arial" w:hAnsi="Arial" w:cs="Arial"/>
          <w:szCs w:val="24"/>
        </w:rPr>
        <w:t xml:space="preserve">edición </w:t>
      </w:r>
      <w:r w:rsidRPr="00C6320C">
        <w:rPr>
          <w:rFonts w:ascii="Arial" w:hAnsi="Arial" w:cs="Arial"/>
          <w:szCs w:val="24"/>
        </w:rPr>
        <w:t xml:space="preserve">de copias, se realiza </w:t>
      </w:r>
      <w:r w:rsidR="00C72463" w:rsidRPr="00C6320C">
        <w:rPr>
          <w:rFonts w:ascii="Arial" w:hAnsi="Arial" w:cs="Arial"/>
          <w:szCs w:val="24"/>
        </w:rPr>
        <w:t>por</w:t>
      </w:r>
      <w:r w:rsidRPr="00C6320C">
        <w:rPr>
          <w:rFonts w:ascii="Arial" w:hAnsi="Arial" w:cs="Arial"/>
          <w:szCs w:val="24"/>
        </w:rPr>
        <w:t xml:space="preserve"> </w:t>
      </w:r>
      <w:r w:rsidR="00C72463" w:rsidRPr="00C6320C">
        <w:rPr>
          <w:rFonts w:ascii="Arial" w:hAnsi="Arial" w:cs="Arial"/>
          <w:szCs w:val="24"/>
        </w:rPr>
        <w:t>fotocopiado</w:t>
      </w:r>
      <w:r w:rsidRPr="00C6320C">
        <w:rPr>
          <w:rFonts w:ascii="Arial" w:hAnsi="Arial" w:cs="Arial"/>
          <w:szCs w:val="24"/>
        </w:rPr>
        <w:t xml:space="preserve"> </w:t>
      </w:r>
      <w:r w:rsidR="00C72463" w:rsidRPr="00C6320C">
        <w:rPr>
          <w:rFonts w:ascii="Arial" w:hAnsi="Arial" w:cs="Arial"/>
          <w:szCs w:val="24"/>
        </w:rPr>
        <w:t>y/ó impresión.</w:t>
      </w:r>
    </w:p>
    <w:p w:rsidR="00371809" w:rsidRPr="00C6320C" w:rsidRDefault="00371809" w:rsidP="00F84015">
      <w:pPr>
        <w:pStyle w:val="Textoindependiente"/>
        <w:tabs>
          <w:tab w:val="left" w:pos="600"/>
          <w:tab w:val="left" w:pos="1305"/>
        </w:tabs>
        <w:rPr>
          <w:rFonts w:ascii="Arial" w:hAnsi="Arial" w:cs="Arial"/>
          <w:szCs w:val="24"/>
        </w:rPr>
      </w:pPr>
    </w:p>
    <w:p w:rsidR="008F5FBA" w:rsidRDefault="00371809" w:rsidP="00FB5DB2">
      <w:pPr>
        <w:tabs>
          <w:tab w:val="left" w:pos="1080"/>
        </w:tabs>
        <w:jc w:val="both"/>
        <w:rPr>
          <w:rFonts w:ascii="Arial" w:hAnsi="Arial" w:cs="Arial"/>
        </w:rPr>
      </w:pPr>
      <w:r w:rsidRPr="00C6320C">
        <w:rPr>
          <w:rFonts w:ascii="Arial" w:hAnsi="Arial" w:cs="Arial"/>
        </w:rPr>
        <w:t xml:space="preserve">Las copias distribuidas, se </w:t>
      </w:r>
      <w:r w:rsidR="00E47415" w:rsidRPr="00C6320C">
        <w:rPr>
          <w:rFonts w:ascii="Arial" w:hAnsi="Arial" w:cs="Arial"/>
        </w:rPr>
        <w:t>entregan</w:t>
      </w:r>
      <w:r w:rsidRPr="00C6320C">
        <w:rPr>
          <w:rFonts w:ascii="Arial" w:hAnsi="Arial" w:cs="Arial"/>
        </w:rPr>
        <w:t xml:space="preserve"> en medio magnético</w:t>
      </w:r>
      <w:r w:rsidR="0043594B">
        <w:rPr>
          <w:rFonts w:ascii="Arial" w:hAnsi="Arial" w:cs="Arial"/>
        </w:rPr>
        <w:t xml:space="preserve"> a través del software integrado de gestión de calidad</w:t>
      </w:r>
      <w:r w:rsidRPr="00C6320C">
        <w:rPr>
          <w:rFonts w:ascii="Arial" w:hAnsi="Arial" w:cs="Arial"/>
          <w:i/>
        </w:rPr>
        <w:t>.</w:t>
      </w:r>
      <w:r w:rsidR="005B645F" w:rsidRPr="00C6320C">
        <w:rPr>
          <w:rFonts w:ascii="Arial" w:hAnsi="Arial" w:cs="Arial"/>
          <w:i/>
        </w:rPr>
        <w:t xml:space="preserve"> </w:t>
      </w:r>
    </w:p>
    <w:p w:rsidR="008E1DFD" w:rsidRDefault="008E1DFD" w:rsidP="00F84015">
      <w:pPr>
        <w:pStyle w:val="Textoindependiente"/>
        <w:numPr>
          <w:ilvl w:val="12"/>
          <w:numId w:val="0"/>
        </w:numPr>
        <w:tabs>
          <w:tab w:val="left" w:pos="600"/>
          <w:tab w:val="left" w:pos="1305"/>
        </w:tabs>
        <w:rPr>
          <w:rFonts w:ascii="Arial" w:hAnsi="Arial" w:cs="Arial"/>
          <w:szCs w:val="24"/>
        </w:rPr>
      </w:pPr>
    </w:p>
    <w:p w:rsidR="000751F5" w:rsidRDefault="000751F5" w:rsidP="00F84015">
      <w:pPr>
        <w:pStyle w:val="Textoindependiente"/>
        <w:numPr>
          <w:ilvl w:val="12"/>
          <w:numId w:val="0"/>
        </w:numPr>
        <w:tabs>
          <w:tab w:val="left" w:pos="600"/>
          <w:tab w:val="left" w:pos="1305"/>
        </w:tabs>
        <w:rPr>
          <w:rFonts w:ascii="Arial" w:hAnsi="Arial" w:cs="Arial"/>
          <w:szCs w:val="24"/>
        </w:rPr>
      </w:pPr>
    </w:p>
    <w:p w:rsidR="000751F5" w:rsidRDefault="000751F5" w:rsidP="000751F5">
      <w:pPr>
        <w:pStyle w:val="Textoindependiente"/>
        <w:numPr>
          <w:ilvl w:val="0"/>
          <w:numId w:val="30"/>
        </w:numPr>
        <w:tabs>
          <w:tab w:val="left" w:pos="600"/>
          <w:tab w:val="left" w:pos="1305"/>
        </w:tabs>
        <w:rPr>
          <w:rFonts w:ascii="Arial" w:hAnsi="Arial" w:cs="Arial"/>
          <w:b/>
          <w:szCs w:val="24"/>
        </w:rPr>
      </w:pPr>
      <w:r w:rsidRPr="000751F5">
        <w:rPr>
          <w:rFonts w:ascii="Arial" w:hAnsi="Arial" w:cs="Arial"/>
          <w:b/>
          <w:szCs w:val="24"/>
        </w:rPr>
        <w:t>DOCUMENTOS RELACIONADOS</w:t>
      </w:r>
    </w:p>
    <w:p w:rsidR="00B23C17" w:rsidRDefault="00B23C17" w:rsidP="00B23C17">
      <w:pPr>
        <w:pStyle w:val="Textoindependiente"/>
        <w:tabs>
          <w:tab w:val="left" w:pos="600"/>
          <w:tab w:val="left" w:pos="1305"/>
        </w:tabs>
        <w:ind w:left="720"/>
        <w:rPr>
          <w:rFonts w:ascii="Arial" w:hAnsi="Arial" w:cs="Arial"/>
          <w:b/>
          <w:szCs w:val="24"/>
        </w:rPr>
      </w:pPr>
    </w:p>
    <w:p w:rsidR="00EE0504" w:rsidRPr="00C9561C" w:rsidRDefault="00EE0504" w:rsidP="00C9561C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C9561C">
        <w:rPr>
          <w:rFonts w:ascii="Arial" w:hAnsi="Arial" w:cs="Arial"/>
        </w:rPr>
        <w:t>LISTADO MAESTRO DE DOCUMENTOS</w:t>
      </w:r>
    </w:p>
    <w:p w:rsidR="00EE0504" w:rsidRPr="00C9561C" w:rsidRDefault="00EE0504" w:rsidP="00C9561C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C9561C">
        <w:rPr>
          <w:rFonts w:ascii="Arial" w:hAnsi="Arial" w:cs="Arial"/>
        </w:rPr>
        <w:t>SOLICITUD PARA ELABORACIÓN O MODIFICACIÓN DE DOCUMENTOS.</w:t>
      </w:r>
    </w:p>
    <w:p w:rsidR="00B23C17" w:rsidRPr="00EE0504" w:rsidRDefault="00B23C17" w:rsidP="00B23C17">
      <w:pPr>
        <w:pStyle w:val="Textoindependiente"/>
        <w:tabs>
          <w:tab w:val="left" w:pos="600"/>
          <w:tab w:val="left" w:pos="1305"/>
        </w:tabs>
        <w:rPr>
          <w:rFonts w:ascii="Arial" w:hAnsi="Arial" w:cs="Arial"/>
          <w:b/>
          <w:szCs w:val="24"/>
          <w:lang w:val="es-ES"/>
        </w:rPr>
      </w:pPr>
    </w:p>
    <w:p w:rsidR="00EE0504" w:rsidRDefault="00EE0504" w:rsidP="00B23C17">
      <w:pPr>
        <w:pStyle w:val="Textoindependiente"/>
        <w:tabs>
          <w:tab w:val="left" w:pos="600"/>
          <w:tab w:val="left" w:pos="1305"/>
        </w:tabs>
        <w:rPr>
          <w:rFonts w:ascii="Arial" w:hAnsi="Arial" w:cs="Arial"/>
          <w:b/>
          <w:szCs w:val="24"/>
        </w:rPr>
      </w:pPr>
    </w:p>
    <w:p w:rsidR="000751F5" w:rsidRPr="00B12317" w:rsidRDefault="00B23C17" w:rsidP="00B12317">
      <w:pPr>
        <w:pStyle w:val="Textoindependiente"/>
        <w:numPr>
          <w:ilvl w:val="0"/>
          <w:numId w:val="30"/>
        </w:numPr>
        <w:tabs>
          <w:tab w:val="left" w:pos="600"/>
          <w:tab w:val="left" w:pos="1305"/>
        </w:tabs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DETALLE DE ACTIVIDADES</w:t>
      </w:r>
    </w:p>
    <w:p w:rsidR="00C6320C" w:rsidRPr="00C6320C" w:rsidRDefault="00C6320C" w:rsidP="00F84015">
      <w:pPr>
        <w:pStyle w:val="Textoindependiente"/>
        <w:numPr>
          <w:ilvl w:val="12"/>
          <w:numId w:val="0"/>
        </w:numPr>
        <w:tabs>
          <w:tab w:val="left" w:pos="600"/>
          <w:tab w:val="left" w:pos="1305"/>
        </w:tabs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684"/>
        <w:gridCol w:w="2984"/>
        <w:gridCol w:w="1524"/>
        <w:gridCol w:w="1861"/>
      </w:tblGrid>
      <w:tr w:rsidR="004961E4" w:rsidRPr="004961E4" w:rsidTr="00CA5487">
        <w:trPr>
          <w:tblHeader/>
        </w:trPr>
        <w:tc>
          <w:tcPr>
            <w:tcW w:w="568" w:type="dxa"/>
            <w:shd w:val="clear" w:color="auto" w:fill="E6E6E6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2684" w:type="dxa"/>
            <w:shd w:val="clear" w:color="auto" w:fill="E6E6E6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DESCRIPCIÓN ACTIVIDAD</w:t>
            </w:r>
          </w:p>
        </w:tc>
        <w:tc>
          <w:tcPr>
            <w:tcW w:w="2984" w:type="dxa"/>
            <w:shd w:val="clear" w:color="auto" w:fill="E6E6E6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1524" w:type="dxa"/>
            <w:shd w:val="clear" w:color="auto" w:fill="E6E6E6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CONTROLES</w:t>
            </w:r>
          </w:p>
        </w:tc>
        <w:tc>
          <w:tcPr>
            <w:tcW w:w="1861" w:type="dxa"/>
            <w:shd w:val="clear" w:color="auto" w:fill="E6E6E6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DOCUMENTOS Y REGISTROS RELACIONADOS</w:t>
            </w:r>
          </w:p>
        </w:tc>
      </w:tr>
      <w:tr w:rsidR="004961E4" w:rsidRPr="004961E4" w:rsidTr="00CA5487">
        <w:tc>
          <w:tcPr>
            <w:tcW w:w="568" w:type="dxa"/>
          </w:tcPr>
          <w:p w:rsidR="00334F9D" w:rsidRPr="007C113F" w:rsidRDefault="00334F9D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B5DB2" w:rsidRDefault="00FB5DB2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B5DB2" w:rsidRDefault="00FB5DB2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1E4" w:rsidRPr="007C113F" w:rsidRDefault="00334F9D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84" w:type="dxa"/>
            <w:vAlign w:val="center"/>
          </w:tcPr>
          <w:p w:rsidR="004961E4" w:rsidRPr="00334F9D" w:rsidRDefault="00334F9D" w:rsidP="004961E4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34F9D">
              <w:rPr>
                <w:rFonts w:ascii="Arial" w:hAnsi="Arial" w:cs="Arial"/>
              </w:rPr>
              <w:t>Identifica la necesidad de Elaboración, modificación o anulación de documentos.</w:t>
            </w:r>
          </w:p>
        </w:tc>
        <w:tc>
          <w:tcPr>
            <w:tcW w:w="2984" w:type="dxa"/>
            <w:vAlign w:val="center"/>
          </w:tcPr>
          <w:p w:rsidR="004961E4" w:rsidRPr="004961E4" w:rsidRDefault="00334F9D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320C">
              <w:rPr>
                <w:rFonts w:ascii="Arial" w:hAnsi="Arial" w:cs="Arial"/>
                <w:sz w:val="20"/>
                <w:szCs w:val="20"/>
              </w:rPr>
              <w:t>LIDERES DE PROCESOS</w:t>
            </w: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EE7" w:rsidRPr="004961E4" w:rsidTr="00CA5487">
        <w:tc>
          <w:tcPr>
            <w:tcW w:w="568" w:type="dxa"/>
          </w:tcPr>
          <w:p w:rsidR="00AA2EE7" w:rsidRPr="007C113F" w:rsidRDefault="00AA2EE7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A4E3C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6C04" w:rsidRDefault="00036C04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6C04" w:rsidRDefault="00036C04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F30D8" w:rsidRDefault="001F30D8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A4E3C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684" w:type="dxa"/>
            <w:vAlign w:val="center"/>
          </w:tcPr>
          <w:p w:rsidR="00AA2EE7" w:rsidRPr="00AA2EE7" w:rsidRDefault="00AA2EE7" w:rsidP="00AA2EE7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2EE7">
              <w:rPr>
                <w:rFonts w:ascii="Arial" w:hAnsi="Arial" w:cs="Arial"/>
                <w:lang w:val="es-CO"/>
              </w:rPr>
              <w:t xml:space="preserve">Elaborar borrador del documento (si aplica) y </w:t>
            </w:r>
            <w:r w:rsidRPr="00AA2EE7">
              <w:rPr>
                <w:rFonts w:ascii="Arial" w:hAnsi="Arial" w:cs="Arial"/>
              </w:rPr>
              <w:t>realizar la solicitud de elaboración, modificación o  eliminación de documentos</w:t>
            </w:r>
            <w:r w:rsidR="00934485">
              <w:rPr>
                <w:rFonts w:ascii="Arial" w:hAnsi="Arial" w:cs="Arial"/>
              </w:rPr>
              <w:t xml:space="preserve"> en el software de calidad Isolucion</w:t>
            </w:r>
            <w:r w:rsidR="003D0A7F">
              <w:rPr>
                <w:rFonts w:ascii="Arial" w:hAnsi="Arial" w:cs="Arial"/>
              </w:rPr>
              <w:t xml:space="preserve"> o la oficina de planeación</w:t>
            </w:r>
            <w:r w:rsidR="00934485">
              <w:rPr>
                <w:rFonts w:ascii="Arial" w:hAnsi="Arial" w:cs="Arial"/>
              </w:rPr>
              <w:t>.</w:t>
            </w:r>
            <w:r w:rsidRPr="00AA2EE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84" w:type="dxa"/>
            <w:vAlign w:val="center"/>
          </w:tcPr>
          <w:p w:rsidR="00AA2EE7" w:rsidRPr="00C6320C" w:rsidRDefault="00AA2EE7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320C">
              <w:rPr>
                <w:rFonts w:ascii="Arial" w:hAnsi="Arial" w:cs="Arial"/>
                <w:sz w:val="20"/>
                <w:szCs w:val="20"/>
              </w:rPr>
              <w:t>LIDERES DE PROCESOS</w:t>
            </w:r>
          </w:p>
        </w:tc>
        <w:tc>
          <w:tcPr>
            <w:tcW w:w="1524" w:type="dxa"/>
          </w:tcPr>
          <w:p w:rsidR="00FB5DB2" w:rsidRDefault="00FB5DB2" w:rsidP="004961E4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FB5DB2" w:rsidRDefault="00FB5DB2" w:rsidP="004961E4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AA2EE7" w:rsidRPr="004961E4" w:rsidRDefault="00934485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4485">
              <w:rPr>
                <w:rFonts w:ascii="Arial" w:hAnsi="Arial" w:cs="Arial"/>
                <w:szCs w:val="20"/>
              </w:rPr>
              <w:t>Solicitudes de cambios en documentos del SIGC</w:t>
            </w:r>
          </w:p>
        </w:tc>
        <w:tc>
          <w:tcPr>
            <w:tcW w:w="1861" w:type="dxa"/>
            <w:vAlign w:val="center"/>
          </w:tcPr>
          <w:p w:rsidR="00AA2EE7" w:rsidRPr="003C5C87" w:rsidRDefault="00AA2EE7" w:rsidP="004B335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961E4" w:rsidRPr="004961E4" w:rsidTr="00CA5487">
        <w:tc>
          <w:tcPr>
            <w:tcW w:w="568" w:type="dxa"/>
          </w:tcPr>
          <w:p w:rsidR="004961E4" w:rsidRPr="007C113F" w:rsidRDefault="004961E4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A4E3C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934485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684" w:type="dxa"/>
            <w:vAlign w:val="center"/>
          </w:tcPr>
          <w:p w:rsidR="004961E4" w:rsidRPr="00AA2EE7" w:rsidRDefault="00AA2EE7" w:rsidP="004961E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EE7">
              <w:rPr>
                <w:rFonts w:ascii="Arial" w:hAnsi="Arial" w:cs="Arial"/>
              </w:rPr>
              <w:t xml:space="preserve">Se evalúa la solicitud de acuerdo a los </w:t>
            </w:r>
            <w:r w:rsidRPr="00AA2EE7">
              <w:rPr>
                <w:rFonts w:ascii="Arial" w:hAnsi="Arial" w:cs="Arial"/>
              </w:rPr>
              <w:lastRenderedPageBreak/>
              <w:t>criterios establecidos de evaluación y se decide si se aprueba o rechaza la solicitud.</w:t>
            </w:r>
          </w:p>
        </w:tc>
        <w:tc>
          <w:tcPr>
            <w:tcW w:w="2984" w:type="dxa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1E4">
              <w:rPr>
                <w:rFonts w:ascii="Arial" w:hAnsi="Arial" w:cs="Arial"/>
                <w:sz w:val="20"/>
                <w:szCs w:val="20"/>
              </w:rPr>
              <w:lastRenderedPageBreak/>
              <w:t>JEFE DE PLANEACION</w:t>
            </w:r>
            <w:r w:rsidR="00036C04">
              <w:rPr>
                <w:rFonts w:ascii="Arial" w:hAnsi="Arial" w:cs="Arial"/>
                <w:sz w:val="20"/>
                <w:szCs w:val="20"/>
              </w:rPr>
              <w:t>/PROFESIONAL UNIVERSITARIO CALIDAD</w:t>
            </w:r>
            <w:r w:rsidRPr="004961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961E4" w:rsidRPr="004961E4" w:rsidRDefault="004961E4" w:rsidP="00AA2EE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4961E4" w:rsidRDefault="006E42A0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Aprobación de la solicitud</w:t>
            </w:r>
            <w:r w:rsidR="000A1410">
              <w:rPr>
                <w:rFonts w:ascii="Arial" w:hAnsi="Arial" w:cs="Arial"/>
              </w:rPr>
              <w:t>.</w:t>
            </w:r>
          </w:p>
        </w:tc>
      </w:tr>
      <w:tr w:rsidR="004961E4" w:rsidRPr="004961E4" w:rsidTr="00CA5487">
        <w:tc>
          <w:tcPr>
            <w:tcW w:w="568" w:type="dxa"/>
          </w:tcPr>
          <w:p w:rsidR="004961E4" w:rsidRPr="007C113F" w:rsidRDefault="004961E4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A4E3C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A4E3C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4B3353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684" w:type="dxa"/>
            <w:vAlign w:val="center"/>
          </w:tcPr>
          <w:p w:rsidR="004961E4" w:rsidRPr="00255806" w:rsidRDefault="00255806" w:rsidP="00FB5DB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5806">
              <w:rPr>
                <w:rFonts w:ascii="Arial" w:hAnsi="Arial" w:cs="Arial"/>
              </w:rPr>
              <w:t xml:space="preserve">Se registra en el </w:t>
            </w:r>
            <w:r w:rsidR="00FB5DB2">
              <w:rPr>
                <w:rFonts w:ascii="Arial" w:hAnsi="Arial" w:cs="Arial"/>
              </w:rPr>
              <w:t xml:space="preserve">software de calidad </w:t>
            </w:r>
            <w:r w:rsidRPr="00255806">
              <w:rPr>
                <w:rFonts w:ascii="Arial" w:hAnsi="Arial" w:cs="Arial"/>
              </w:rPr>
              <w:t xml:space="preserve">la aprobación o </w:t>
            </w:r>
            <w:r w:rsidR="00FB5DB2">
              <w:rPr>
                <w:rFonts w:ascii="Arial" w:hAnsi="Arial" w:cs="Arial"/>
              </w:rPr>
              <w:t xml:space="preserve">rechazo de la solicitud </w:t>
            </w:r>
            <w:r w:rsidRPr="00255806">
              <w:rPr>
                <w:rFonts w:ascii="Arial" w:hAnsi="Arial" w:cs="Arial"/>
              </w:rPr>
              <w:t>y se comunica al solicitante.</w:t>
            </w:r>
          </w:p>
        </w:tc>
        <w:tc>
          <w:tcPr>
            <w:tcW w:w="2984" w:type="dxa"/>
            <w:vAlign w:val="center"/>
          </w:tcPr>
          <w:p w:rsidR="008260AC" w:rsidRPr="004961E4" w:rsidRDefault="008260AC" w:rsidP="008260A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1E4">
              <w:rPr>
                <w:rFonts w:ascii="Arial" w:hAnsi="Arial" w:cs="Arial"/>
                <w:sz w:val="20"/>
                <w:szCs w:val="20"/>
              </w:rPr>
              <w:t>JEFE DE PLANEACION</w:t>
            </w:r>
            <w:r>
              <w:rPr>
                <w:rFonts w:ascii="Arial" w:hAnsi="Arial" w:cs="Arial"/>
                <w:sz w:val="20"/>
                <w:szCs w:val="20"/>
              </w:rPr>
              <w:t>/PROFESIONAL UNIVERSITARIO CALIDAD</w:t>
            </w:r>
            <w:r w:rsidRPr="004961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9A4FB3" w:rsidRDefault="008260AC" w:rsidP="004961E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Aprobación de la solicitud.</w:t>
            </w:r>
          </w:p>
        </w:tc>
      </w:tr>
      <w:tr w:rsidR="004961E4" w:rsidRPr="004961E4" w:rsidTr="00CA5487">
        <w:tc>
          <w:tcPr>
            <w:tcW w:w="568" w:type="dxa"/>
          </w:tcPr>
          <w:p w:rsidR="001A4E3C" w:rsidRPr="007C113F" w:rsidRDefault="001A4E3C" w:rsidP="00156C5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C59" w:rsidRDefault="00156C59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3316" w:rsidRDefault="00AF3316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56C59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684" w:type="dxa"/>
          </w:tcPr>
          <w:p w:rsidR="00E64BE0" w:rsidRDefault="00E64BE0" w:rsidP="004961E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961E4" w:rsidRPr="004961E4" w:rsidRDefault="00F33D8C" w:rsidP="00156C5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3D8C">
              <w:rPr>
                <w:rFonts w:ascii="Arial" w:hAnsi="Arial" w:cs="Arial"/>
              </w:rPr>
              <w:t>Se</w:t>
            </w:r>
            <w:r>
              <w:rPr>
                <w:rFonts w:ascii="Arial" w:hAnsi="Arial" w:cs="Arial"/>
              </w:rPr>
              <w:t xml:space="preserve"> a</w:t>
            </w:r>
            <w:r w:rsidR="00E64BE0" w:rsidRPr="00F33D8C">
              <w:rPr>
                <w:rFonts w:ascii="Arial" w:hAnsi="Arial" w:cs="Arial"/>
              </w:rPr>
              <w:t xml:space="preserve">justa el documento de acuerdo al Manual </w:t>
            </w:r>
            <w:r>
              <w:rPr>
                <w:rFonts w:ascii="Arial" w:hAnsi="Arial" w:cs="Arial"/>
              </w:rPr>
              <w:t>de archivo</w:t>
            </w:r>
            <w:r w:rsidR="00156C59">
              <w:rPr>
                <w:rFonts w:ascii="Arial" w:hAnsi="Arial" w:cs="Arial"/>
              </w:rPr>
              <w:t>.</w:t>
            </w:r>
          </w:p>
        </w:tc>
        <w:tc>
          <w:tcPr>
            <w:tcW w:w="2984" w:type="dxa"/>
            <w:vAlign w:val="center"/>
          </w:tcPr>
          <w:p w:rsidR="00156C59" w:rsidRPr="004961E4" w:rsidRDefault="00156C59" w:rsidP="00156C5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1E4">
              <w:rPr>
                <w:rFonts w:ascii="Arial" w:hAnsi="Arial" w:cs="Arial"/>
                <w:sz w:val="20"/>
                <w:szCs w:val="20"/>
              </w:rPr>
              <w:t>JEFE DE PLANEACION</w:t>
            </w:r>
            <w:r>
              <w:rPr>
                <w:rFonts w:ascii="Arial" w:hAnsi="Arial" w:cs="Arial"/>
                <w:sz w:val="20"/>
                <w:szCs w:val="20"/>
              </w:rPr>
              <w:t>/PROFESIONAL UNIVERSITARIO CALIDAD</w:t>
            </w:r>
            <w:r w:rsidRPr="004961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961E4" w:rsidRPr="004961E4" w:rsidRDefault="004961E4" w:rsidP="00F33D8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</w:tcPr>
          <w:p w:rsidR="004961E4" w:rsidRPr="004961E4" w:rsidRDefault="00AF3316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3316">
              <w:rPr>
                <w:rFonts w:ascii="Arial" w:hAnsi="Arial" w:cs="Arial"/>
                <w:szCs w:val="20"/>
              </w:rPr>
              <w:t>Documento ajustado de acuerdo al manual de archivo.</w:t>
            </w:r>
          </w:p>
        </w:tc>
        <w:tc>
          <w:tcPr>
            <w:tcW w:w="1861" w:type="dxa"/>
            <w:vAlign w:val="center"/>
          </w:tcPr>
          <w:p w:rsidR="004961E4" w:rsidRPr="009A4FB3" w:rsidRDefault="004961E4" w:rsidP="005E738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961E4" w:rsidRPr="004961E4" w:rsidTr="00CA5487">
        <w:tc>
          <w:tcPr>
            <w:tcW w:w="568" w:type="dxa"/>
          </w:tcPr>
          <w:p w:rsidR="004961E4" w:rsidRPr="007C113F" w:rsidRDefault="004961E4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1A4E3C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3316" w:rsidRDefault="00AF3316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4E3C" w:rsidRPr="007C113F" w:rsidRDefault="00AF3316" w:rsidP="007C113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684" w:type="dxa"/>
            <w:vAlign w:val="center"/>
          </w:tcPr>
          <w:p w:rsidR="004961E4" w:rsidRPr="009A4FB3" w:rsidRDefault="009A4FB3" w:rsidP="009A4FB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4FB3">
              <w:rPr>
                <w:rFonts w:ascii="Arial" w:hAnsi="Arial" w:cs="Arial"/>
              </w:rPr>
              <w:t xml:space="preserve">Diligenciar y firmar la casilla del documento correspondiente a “APROBACIÓN” y entrega </w:t>
            </w:r>
            <w:r>
              <w:rPr>
                <w:rFonts w:ascii="Arial" w:hAnsi="Arial" w:cs="Arial"/>
              </w:rPr>
              <w:t>al Jefe de planeación.</w:t>
            </w:r>
          </w:p>
        </w:tc>
        <w:tc>
          <w:tcPr>
            <w:tcW w:w="2984" w:type="dxa"/>
            <w:vAlign w:val="center"/>
          </w:tcPr>
          <w:p w:rsidR="004961E4" w:rsidRPr="004961E4" w:rsidRDefault="000B3326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3326">
              <w:rPr>
                <w:rFonts w:ascii="Arial" w:hAnsi="Arial" w:cs="Arial"/>
                <w:sz w:val="20"/>
                <w:szCs w:val="20"/>
              </w:rPr>
              <w:t xml:space="preserve">JEFE DE PLANEACION/PROFESIONAL UNIVERSITARIO CALIDAD </w:t>
            </w: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9A4FB3" w:rsidRDefault="009A4FB3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3">
              <w:rPr>
                <w:rFonts w:ascii="Arial" w:hAnsi="Arial" w:cs="Arial"/>
              </w:rPr>
              <w:t>Documento elaborado o modificado</w:t>
            </w:r>
          </w:p>
        </w:tc>
      </w:tr>
      <w:tr w:rsidR="004961E4" w:rsidRPr="004961E4" w:rsidTr="00CA5487">
        <w:trPr>
          <w:trHeight w:val="463"/>
        </w:trPr>
        <w:tc>
          <w:tcPr>
            <w:tcW w:w="568" w:type="dxa"/>
          </w:tcPr>
          <w:p w:rsidR="004961E4" w:rsidRPr="007C113F" w:rsidRDefault="004961E4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D33257" w:rsidRDefault="00D33257" w:rsidP="00C550F6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C550F6" w:rsidRDefault="00C550F6" w:rsidP="00C550F6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1A4E3C" w:rsidRPr="007C113F" w:rsidRDefault="00A5434D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7</w:t>
            </w:r>
          </w:p>
        </w:tc>
        <w:tc>
          <w:tcPr>
            <w:tcW w:w="2684" w:type="dxa"/>
            <w:vAlign w:val="center"/>
          </w:tcPr>
          <w:p w:rsidR="004961E4" w:rsidRPr="009A4FB3" w:rsidRDefault="009A4FB3" w:rsidP="00A5434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A4FB3">
              <w:rPr>
                <w:rFonts w:ascii="Arial" w:hAnsi="Arial" w:cs="Arial"/>
              </w:rPr>
              <w:t xml:space="preserve">Se debe actualizar la información en el “Listado maestro de </w:t>
            </w:r>
            <w:r w:rsidR="003614F0">
              <w:rPr>
                <w:rFonts w:ascii="Arial" w:hAnsi="Arial" w:cs="Arial"/>
              </w:rPr>
              <w:t>registros</w:t>
            </w:r>
            <w:r w:rsidRPr="009A4FB3">
              <w:rPr>
                <w:rFonts w:ascii="Arial" w:hAnsi="Arial" w:cs="Arial"/>
              </w:rPr>
              <w:t>”</w:t>
            </w:r>
            <w:r w:rsidR="00A5434D">
              <w:rPr>
                <w:rFonts w:ascii="Arial" w:hAnsi="Arial" w:cs="Arial"/>
              </w:rPr>
              <w:t xml:space="preserve"> del software de calidad.</w:t>
            </w:r>
            <w:r w:rsidR="00724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84" w:type="dxa"/>
            <w:vAlign w:val="center"/>
          </w:tcPr>
          <w:p w:rsidR="004961E4" w:rsidRPr="004961E4" w:rsidRDefault="003614F0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PROFESIONAL UNIVERSITARIO</w:t>
            </w:r>
            <w:r w:rsidR="00166825">
              <w:rPr>
                <w:rFonts w:ascii="Arial" w:hAnsi="Arial" w:cs="Arial"/>
                <w:sz w:val="20"/>
                <w:szCs w:val="20"/>
              </w:rPr>
              <w:t>-CALIDAD</w:t>
            </w:r>
          </w:p>
        </w:tc>
        <w:tc>
          <w:tcPr>
            <w:tcW w:w="1524" w:type="dxa"/>
          </w:tcPr>
          <w:p w:rsidR="004961E4" w:rsidRPr="004961E4" w:rsidRDefault="00CA5487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487">
              <w:rPr>
                <w:rFonts w:ascii="Arial" w:hAnsi="Arial" w:cs="Arial"/>
                <w:szCs w:val="20"/>
              </w:rPr>
              <w:t>Trazabilidad de los documentos modificados</w:t>
            </w:r>
          </w:p>
        </w:tc>
        <w:tc>
          <w:tcPr>
            <w:tcW w:w="1861" w:type="dxa"/>
            <w:vAlign w:val="center"/>
          </w:tcPr>
          <w:p w:rsidR="004961E4" w:rsidRPr="004961E4" w:rsidRDefault="003614F0" w:rsidP="003614F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3">
              <w:rPr>
                <w:rFonts w:ascii="Arial" w:hAnsi="Arial" w:cs="Arial"/>
              </w:rPr>
              <w:t xml:space="preserve">Listado maestro de </w:t>
            </w:r>
            <w:r>
              <w:rPr>
                <w:rFonts w:ascii="Arial" w:hAnsi="Arial" w:cs="Arial"/>
              </w:rPr>
              <w:t>registros</w:t>
            </w:r>
            <w:r w:rsidRPr="009A4FB3">
              <w:rPr>
                <w:rFonts w:ascii="Arial" w:hAnsi="Arial" w:cs="Arial"/>
              </w:rPr>
              <w:t>”</w:t>
            </w:r>
          </w:p>
        </w:tc>
      </w:tr>
      <w:tr w:rsidR="004961E4" w:rsidRPr="004961E4" w:rsidTr="00CA5487">
        <w:trPr>
          <w:trHeight w:val="463"/>
        </w:trPr>
        <w:tc>
          <w:tcPr>
            <w:tcW w:w="568" w:type="dxa"/>
          </w:tcPr>
          <w:p w:rsidR="004961E4" w:rsidRPr="007C113F" w:rsidRDefault="004961E4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1043BA" w:rsidRDefault="001043BA" w:rsidP="001043BA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6C080B" w:rsidRDefault="006C080B" w:rsidP="001043BA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1A4E3C" w:rsidRPr="007C113F" w:rsidRDefault="002F1F3D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8</w:t>
            </w:r>
          </w:p>
        </w:tc>
        <w:tc>
          <w:tcPr>
            <w:tcW w:w="2684" w:type="dxa"/>
            <w:vAlign w:val="center"/>
          </w:tcPr>
          <w:p w:rsidR="004961E4" w:rsidRPr="00166825" w:rsidRDefault="001043BA" w:rsidP="001043BA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</w:rPr>
              <w:t>Se distribuye</w:t>
            </w:r>
            <w:r w:rsidR="00166825" w:rsidRPr="00166825">
              <w:rPr>
                <w:rFonts w:ascii="Arial" w:hAnsi="Arial" w:cs="Arial"/>
              </w:rPr>
              <w:t xml:space="preserve"> las copias controladas del documento </w:t>
            </w:r>
            <w:r>
              <w:rPr>
                <w:rFonts w:ascii="Arial" w:hAnsi="Arial" w:cs="Arial"/>
              </w:rPr>
              <w:t>en el software integrado de calidad</w:t>
            </w:r>
            <w:r w:rsidR="00A417D4">
              <w:rPr>
                <w:rFonts w:ascii="Arial" w:hAnsi="Arial" w:cs="Arial"/>
              </w:rPr>
              <w:t xml:space="preserve"> ISOLUCION y/o página web institucional. www.intenalco.edu.co </w:t>
            </w:r>
          </w:p>
        </w:tc>
        <w:tc>
          <w:tcPr>
            <w:tcW w:w="2984" w:type="dxa"/>
            <w:vAlign w:val="center"/>
          </w:tcPr>
          <w:p w:rsidR="004961E4" w:rsidRPr="004961E4" w:rsidRDefault="00166825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PROFESIONAL UNIVERSITARIO-CALIDAD</w:t>
            </w:r>
            <w:r w:rsidRPr="004961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1E4" w:rsidRPr="004961E4" w:rsidTr="00CA5487">
        <w:tc>
          <w:tcPr>
            <w:tcW w:w="568" w:type="dxa"/>
          </w:tcPr>
          <w:p w:rsidR="001A4E3C" w:rsidRPr="007C113F" w:rsidRDefault="001A4E3C" w:rsidP="00CA5487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</w:p>
          <w:p w:rsidR="001A4E3C" w:rsidRDefault="001A4E3C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</w:p>
          <w:p w:rsidR="00A417D4" w:rsidRDefault="00A417D4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</w:p>
          <w:p w:rsidR="00A417D4" w:rsidRDefault="00A417D4" w:rsidP="004B29F1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</w:p>
          <w:p w:rsidR="00A417D4" w:rsidRPr="007C113F" w:rsidRDefault="00A417D4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</w:p>
          <w:p w:rsidR="001A4E3C" w:rsidRDefault="00CA5487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  <w:t>9</w:t>
            </w:r>
          </w:p>
          <w:p w:rsidR="00CA5487" w:rsidRPr="007C113F" w:rsidRDefault="00CA5487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CO"/>
              </w:rPr>
            </w:pPr>
          </w:p>
        </w:tc>
        <w:tc>
          <w:tcPr>
            <w:tcW w:w="2684" w:type="dxa"/>
            <w:vAlign w:val="center"/>
          </w:tcPr>
          <w:p w:rsidR="00FC0407" w:rsidRPr="00FC0407" w:rsidRDefault="00FC0407" w:rsidP="00FC0407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FC0407">
              <w:rPr>
                <w:rFonts w:ascii="Arial" w:hAnsi="Arial" w:cs="Arial"/>
              </w:rPr>
              <w:t xml:space="preserve">El documento aprobado debe ser comunicado y entendido por el personal que esté dentro de su alcance. </w:t>
            </w:r>
            <w:r w:rsidR="00CD0FA8">
              <w:rPr>
                <w:rFonts w:ascii="Arial" w:hAnsi="Arial" w:cs="Arial"/>
              </w:rPr>
              <w:t>En caso de requerir capacitación se deja</w:t>
            </w:r>
            <w:r w:rsidRPr="00FC0407">
              <w:rPr>
                <w:rFonts w:ascii="Arial" w:hAnsi="Arial" w:cs="Arial"/>
              </w:rPr>
              <w:t xml:space="preserve"> evidencia </w:t>
            </w:r>
            <w:r w:rsidR="00CD0FA8">
              <w:rPr>
                <w:rFonts w:ascii="Arial" w:hAnsi="Arial" w:cs="Arial"/>
              </w:rPr>
              <w:t>en un acta.</w:t>
            </w:r>
          </w:p>
          <w:p w:rsidR="004961E4" w:rsidRPr="004961E4" w:rsidRDefault="004961E4" w:rsidP="004961E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4" w:type="dxa"/>
            <w:vAlign w:val="center"/>
          </w:tcPr>
          <w:p w:rsidR="004961E4" w:rsidRPr="004961E4" w:rsidRDefault="00CD0FA8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PROFESIONAL UNIVERSITARIO-CALIDAD</w:t>
            </w: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1E4" w:rsidRPr="004961E4" w:rsidTr="00CA5487">
        <w:tc>
          <w:tcPr>
            <w:tcW w:w="568" w:type="dxa"/>
          </w:tcPr>
          <w:p w:rsidR="001A4E3C" w:rsidRPr="007C113F" w:rsidRDefault="001A4E3C" w:rsidP="007C113F">
            <w:pPr>
              <w:tabs>
                <w:tab w:val="left" w:pos="360"/>
                <w:tab w:val="left" w:pos="54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CA5487" w:rsidRDefault="00CA5487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D12D4C" w:rsidRDefault="00D12D4C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1A4E3C" w:rsidRPr="007C113F" w:rsidRDefault="001A4E3C" w:rsidP="007C113F">
            <w:pPr>
              <w:tabs>
                <w:tab w:val="left" w:pos="360"/>
                <w:tab w:val="left" w:pos="54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  <w:lang w:val="es-CO"/>
              </w:rPr>
              <w:t>1</w:t>
            </w:r>
            <w:r w:rsidR="00CA5487">
              <w:rPr>
                <w:rFonts w:ascii="Arial" w:hAnsi="Arial" w:cs="Arial"/>
                <w:b/>
                <w:sz w:val="20"/>
                <w:szCs w:val="20"/>
                <w:lang w:val="es-CO"/>
              </w:rPr>
              <w:t>0</w:t>
            </w:r>
          </w:p>
        </w:tc>
        <w:tc>
          <w:tcPr>
            <w:tcW w:w="2684" w:type="dxa"/>
            <w:vAlign w:val="center"/>
          </w:tcPr>
          <w:p w:rsidR="004961E4" w:rsidRPr="00ED1891" w:rsidRDefault="00ED1891" w:rsidP="004961E4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CO"/>
              </w:rPr>
            </w:pPr>
            <w:r w:rsidRPr="00ED1891">
              <w:rPr>
                <w:rFonts w:ascii="Arial" w:hAnsi="Arial" w:cs="Arial"/>
                <w:lang w:val="es-CO"/>
              </w:rPr>
              <w:t>Constatar periódicamente que la información del documento sea de total aplicación</w:t>
            </w:r>
            <w:r w:rsidR="00CA5487">
              <w:rPr>
                <w:rFonts w:ascii="Arial" w:hAnsi="Arial" w:cs="Arial"/>
                <w:lang w:val="es-CO"/>
              </w:rPr>
              <w:t>.</w:t>
            </w:r>
          </w:p>
        </w:tc>
        <w:tc>
          <w:tcPr>
            <w:tcW w:w="2984" w:type="dxa"/>
            <w:vAlign w:val="center"/>
          </w:tcPr>
          <w:p w:rsidR="004961E4" w:rsidRPr="004961E4" w:rsidRDefault="00ED1891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PROFESIONAL UNIVERSITARIO-CALIDAD</w:t>
            </w:r>
          </w:p>
        </w:tc>
        <w:tc>
          <w:tcPr>
            <w:tcW w:w="1524" w:type="dxa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vAlign w:val="center"/>
          </w:tcPr>
          <w:p w:rsidR="004961E4" w:rsidRPr="004961E4" w:rsidRDefault="004961E4" w:rsidP="004961E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65D04" w:rsidRDefault="00665D04" w:rsidP="00F84015">
      <w:pPr>
        <w:pStyle w:val="Textoindependiente"/>
        <w:tabs>
          <w:tab w:val="left" w:pos="284"/>
        </w:tabs>
        <w:ind w:left="-76"/>
        <w:rPr>
          <w:rFonts w:ascii="Calibri" w:hAnsi="Calibri" w:cs="Arial"/>
          <w:szCs w:val="24"/>
          <w:lang w:val="es-ES"/>
        </w:rPr>
      </w:pPr>
    </w:p>
    <w:p w:rsidR="007C113F" w:rsidRDefault="007C113F" w:rsidP="00F84015">
      <w:pPr>
        <w:pStyle w:val="Textoindependiente"/>
        <w:tabs>
          <w:tab w:val="left" w:pos="284"/>
        </w:tabs>
        <w:ind w:left="-76"/>
        <w:rPr>
          <w:rFonts w:ascii="Calibri" w:hAnsi="Calibri" w:cs="Arial"/>
          <w:szCs w:val="24"/>
          <w:lang w:val="es-ES"/>
        </w:rPr>
      </w:pPr>
    </w:p>
    <w:p w:rsidR="007C113F" w:rsidRDefault="007C113F" w:rsidP="005C3A7B">
      <w:pPr>
        <w:pStyle w:val="Textoindependiente"/>
        <w:tabs>
          <w:tab w:val="left" w:pos="284"/>
        </w:tabs>
        <w:rPr>
          <w:rFonts w:ascii="Calibri" w:hAnsi="Calibri" w:cs="Arial"/>
          <w:szCs w:val="24"/>
          <w:lang w:val="es-ES"/>
        </w:rPr>
      </w:pPr>
    </w:p>
    <w:p w:rsidR="007C113F" w:rsidRDefault="007C113F" w:rsidP="00F84015">
      <w:pPr>
        <w:pStyle w:val="Textoindependiente"/>
        <w:tabs>
          <w:tab w:val="left" w:pos="284"/>
        </w:tabs>
        <w:ind w:left="-76"/>
        <w:rPr>
          <w:rFonts w:ascii="Calibri" w:hAnsi="Calibri" w:cs="Arial"/>
          <w:szCs w:val="24"/>
          <w:lang w:val="es-ES"/>
        </w:rPr>
      </w:pPr>
    </w:p>
    <w:p w:rsidR="007C113F" w:rsidRDefault="007C113F" w:rsidP="00F84015">
      <w:pPr>
        <w:pStyle w:val="Textoindependiente"/>
        <w:tabs>
          <w:tab w:val="left" w:pos="284"/>
        </w:tabs>
        <w:ind w:left="-76"/>
        <w:rPr>
          <w:rFonts w:ascii="Calibri" w:hAnsi="Calibri" w:cs="Arial"/>
          <w:szCs w:val="24"/>
          <w:lang w:val="es-ES"/>
        </w:rPr>
      </w:pPr>
    </w:p>
    <w:p w:rsidR="00665D04" w:rsidRPr="00CE0FAD" w:rsidRDefault="00596244" w:rsidP="00B349FD">
      <w:pPr>
        <w:pStyle w:val="Textoindependiente"/>
        <w:numPr>
          <w:ilvl w:val="0"/>
          <w:numId w:val="30"/>
        </w:numPr>
        <w:tabs>
          <w:tab w:val="left" w:pos="284"/>
        </w:tabs>
        <w:rPr>
          <w:rFonts w:ascii="Calibri" w:hAnsi="Calibri" w:cs="Arial"/>
          <w:szCs w:val="24"/>
          <w:lang w:val="es-ES"/>
        </w:rPr>
      </w:pPr>
      <w:r w:rsidRPr="00596244">
        <w:rPr>
          <w:rFonts w:ascii="Arial" w:hAnsi="Arial" w:cs="Arial"/>
          <w:b/>
          <w:szCs w:val="24"/>
          <w:lang w:val="es-ES"/>
        </w:rPr>
        <w:t>ANEXO</w:t>
      </w:r>
      <w:r w:rsidR="007C113F">
        <w:rPr>
          <w:rFonts w:ascii="Arial" w:hAnsi="Arial" w:cs="Arial"/>
          <w:b/>
          <w:szCs w:val="24"/>
          <w:lang w:val="es-ES"/>
        </w:rPr>
        <w:t>S</w:t>
      </w:r>
    </w:p>
    <w:p w:rsidR="00CE0FAD" w:rsidRDefault="00CE0FAD" w:rsidP="00CE0FAD">
      <w:pPr>
        <w:pStyle w:val="Textoindependiente"/>
        <w:tabs>
          <w:tab w:val="left" w:pos="284"/>
        </w:tabs>
        <w:rPr>
          <w:rFonts w:ascii="Arial" w:hAnsi="Arial" w:cs="Arial"/>
          <w:b/>
          <w:szCs w:val="24"/>
          <w:lang w:val="es-ES"/>
        </w:rPr>
      </w:pPr>
    </w:p>
    <w:p w:rsidR="00CE0FAD" w:rsidRPr="00CE0FAD" w:rsidRDefault="00CE0FAD" w:rsidP="00CE0FAD">
      <w:pPr>
        <w:pStyle w:val="Textoindependiente"/>
        <w:tabs>
          <w:tab w:val="left" w:pos="284"/>
        </w:tabs>
        <w:rPr>
          <w:rFonts w:ascii="Arial" w:hAnsi="Arial" w:cs="Arial"/>
          <w:szCs w:val="24"/>
          <w:lang w:val="es-ES"/>
        </w:rPr>
      </w:pPr>
    </w:p>
    <w:p w:rsidR="00CE0FAD" w:rsidRDefault="00CE0FAD" w:rsidP="00CE0FAD">
      <w:pPr>
        <w:pStyle w:val="Textoindependiente"/>
        <w:tabs>
          <w:tab w:val="left" w:pos="284"/>
        </w:tabs>
        <w:jc w:val="left"/>
        <w:rPr>
          <w:rFonts w:ascii="Arial" w:hAnsi="Arial" w:cs="Arial"/>
          <w:szCs w:val="24"/>
          <w:lang w:val="es-ES"/>
        </w:rPr>
      </w:pPr>
      <w:r w:rsidRPr="00CE0FAD">
        <w:rPr>
          <w:rFonts w:ascii="Arial" w:hAnsi="Arial" w:cs="Arial"/>
          <w:szCs w:val="24"/>
          <w:lang w:val="es-ES"/>
        </w:rPr>
        <w:t>No aplica</w:t>
      </w:r>
    </w:p>
    <w:p w:rsidR="007D6E84" w:rsidRDefault="007D6E84" w:rsidP="00CE0FAD">
      <w:pPr>
        <w:pStyle w:val="Textoindependiente"/>
        <w:tabs>
          <w:tab w:val="left" w:pos="284"/>
        </w:tabs>
        <w:jc w:val="left"/>
        <w:rPr>
          <w:rFonts w:ascii="Arial" w:hAnsi="Arial" w:cs="Arial"/>
          <w:szCs w:val="24"/>
          <w:lang w:val="es-ES"/>
        </w:rPr>
      </w:pPr>
    </w:p>
    <w:p w:rsidR="00EC294C" w:rsidRDefault="00EC294C" w:rsidP="00CE0FAD">
      <w:pPr>
        <w:pStyle w:val="Textoindependiente"/>
        <w:tabs>
          <w:tab w:val="left" w:pos="284"/>
        </w:tabs>
        <w:jc w:val="left"/>
        <w:rPr>
          <w:rFonts w:ascii="Arial" w:hAnsi="Arial" w:cs="Arial"/>
          <w:szCs w:val="24"/>
          <w:lang w:val="es-ES"/>
        </w:rPr>
      </w:pPr>
    </w:p>
    <w:p w:rsidR="00EC294C" w:rsidRDefault="00EC294C" w:rsidP="00CE0FAD">
      <w:pPr>
        <w:pStyle w:val="Textoindependiente"/>
        <w:tabs>
          <w:tab w:val="left" w:pos="284"/>
        </w:tabs>
        <w:jc w:val="left"/>
        <w:rPr>
          <w:rFonts w:ascii="Arial" w:hAnsi="Arial" w:cs="Arial"/>
          <w:szCs w:val="24"/>
          <w:lang w:val="es-ES"/>
        </w:rPr>
      </w:pPr>
    </w:p>
    <w:p w:rsidR="007D6E84" w:rsidRDefault="007D6E84" w:rsidP="00CE0FAD">
      <w:pPr>
        <w:pStyle w:val="Textoindependiente"/>
        <w:tabs>
          <w:tab w:val="left" w:pos="284"/>
        </w:tabs>
        <w:jc w:val="left"/>
        <w:rPr>
          <w:rFonts w:ascii="Arial" w:hAnsi="Arial" w:cs="Arial"/>
          <w:szCs w:val="24"/>
          <w:lang w:val="es-ES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1915"/>
        <w:gridCol w:w="2126"/>
        <w:gridCol w:w="2268"/>
      </w:tblGrid>
      <w:tr w:rsidR="007D6E84" w:rsidRPr="007D6E84" w:rsidTr="00851047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ELABORÓ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REVISÓ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APROBÓ</w:t>
            </w:r>
          </w:p>
        </w:tc>
      </w:tr>
      <w:tr w:rsidR="007D6E84" w:rsidRPr="007D6E84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FIRMA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D6E84" w:rsidRPr="007D6E84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NOMBRE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D6E84" w:rsidRPr="007D6E84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CARGO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D6E84" w:rsidRPr="007D6E84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E84" w:rsidRPr="007D6E84" w:rsidRDefault="007D6E84" w:rsidP="007D6E8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7D6E8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</w:tbl>
    <w:p w:rsidR="007D6E84" w:rsidRPr="00CE0FAD" w:rsidRDefault="007D6E84" w:rsidP="00CE0FAD">
      <w:pPr>
        <w:pStyle w:val="Textoindependiente"/>
        <w:tabs>
          <w:tab w:val="left" w:pos="284"/>
        </w:tabs>
        <w:jc w:val="left"/>
        <w:rPr>
          <w:rFonts w:ascii="Calibri" w:hAnsi="Calibri" w:cs="Arial"/>
          <w:szCs w:val="24"/>
          <w:lang w:val="es-ES"/>
        </w:rPr>
        <w:sectPr w:rsidR="007D6E84" w:rsidRPr="00CE0FAD" w:rsidSect="00D2236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843" w:right="1134" w:bottom="1418" w:left="1701" w:header="709" w:footer="709" w:gutter="0"/>
          <w:cols w:space="708"/>
          <w:docGrid w:linePitch="360"/>
        </w:sectPr>
      </w:pPr>
    </w:p>
    <w:p w:rsidR="00AC6F5D" w:rsidRPr="001A4E3C" w:rsidRDefault="00AC6F5D" w:rsidP="001A4E3C"/>
    <w:sectPr w:rsidR="00AC6F5D" w:rsidRPr="001A4E3C" w:rsidSect="00E73E1B">
      <w:headerReference w:type="default" r:id="rId12"/>
      <w:footerReference w:type="default" r:id="rId13"/>
      <w:headerReference w:type="first" r:id="rId14"/>
      <w:footerReference w:type="first" r:id="rId15"/>
      <w:pgSz w:w="15840" w:h="12240" w:orient="landscape" w:code="1"/>
      <w:pgMar w:top="1701" w:right="226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FEE" w:rsidRDefault="00850FEE">
      <w:r>
        <w:separator/>
      </w:r>
    </w:p>
  </w:endnote>
  <w:endnote w:type="continuationSeparator" w:id="0">
    <w:p w:rsidR="00850FEE" w:rsidRDefault="00850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376" w:rsidRPr="00213376" w:rsidRDefault="00213376" w:rsidP="00213376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213376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213376">
      <w:rPr>
        <w:rFonts w:ascii="Arial" w:hAnsi="Arial" w:cs="Arial"/>
        <w:b/>
        <w:color w:val="FFC000"/>
        <w:sz w:val="20"/>
        <w:szCs w:val="20"/>
        <w:lang w:val="es-CO"/>
      </w:rPr>
      <w:t>Excelencia!</w:t>
    </w:r>
  </w:p>
  <w:p w:rsidR="00B32DE1" w:rsidRPr="00B32DE1" w:rsidRDefault="00B32DE1">
    <w:pPr>
      <w:pStyle w:val="Piedepgina"/>
      <w:rPr>
        <w:rFonts w:ascii="Arial" w:hAnsi="Arial" w:cs="Arial"/>
        <w:sz w:val="20"/>
        <w:szCs w:val="20"/>
      </w:rPr>
    </w:pPr>
    <w:r w:rsidRPr="00B32DE1">
      <w:rPr>
        <w:rFonts w:ascii="Arial" w:hAnsi="Arial" w:cs="Arial"/>
        <w:sz w:val="20"/>
        <w:szCs w:val="20"/>
      </w:rPr>
      <w:ptab w:relativeTo="margin" w:alignment="right" w:leader="none"/>
    </w:r>
    <w:r>
      <w:rPr>
        <w:rFonts w:ascii="Arial" w:hAnsi="Arial" w:cs="Arial"/>
        <w:sz w:val="20"/>
        <w:szCs w:val="20"/>
      </w:rPr>
      <w:t xml:space="preserve">Página </w:t>
    </w:r>
    <w:r w:rsidRPr="00B32DE1">
      <w:rPr>
        <w:rFonts w:ascii="Arial" w:hAnsi="Arial" w:cs="Arial"/>
        <w:sz w:val="20"/>
        <w:szCs w:val="20"/>
      </w:rPr>
      <w:fldChar w:fldCharType="begin"/>
    </w:r>
    <w:r w:rsidRPr="00B32DE1">
      <w:rPr>
        <w:rFonts w:ascii="Arial" w:hAnsi="Arial" w:cs="Arial"/>
        <w:sz w:val="20"/>
        <w:szCs w:val="20"/>
      </w:rPr>
      <w:instrText>PAGE   \* MERGEFORMAT</w:instrText>
    </w:r>
    <w:r w:rsidRPr="00B32DE1">
      <w:rPr>
        <w:rFonts w:ascii="Arial" w:hAnsi="Arial" w:cs="Arial"/>
        <w:sz w:val="20"/>
        <w:szCs w:val="20"/>
      </w:rPr>
      <w:fldChar w:fldCharType="separate"/>
    </w:r>
    <w:r w:rsidR="00310352">
      <w:rPr>
        <w:rFonts w:ascii="Arial" w:hAnsi="Arial" w:cs="Arial"/>
        <w:noProof/>
        <w:sz w:val="20"/>
        <w:szCs w:val="20"/>
      </w:rPr>
      <w:t>1</w:t>
    </w:r>
    <w:r w:rsidRPr="00B32DE1">
      <w:rPr>
        <w:rFonts w:ascii="Arial" w:hAnsi="Arial" w:cs="Arial"/>
        <w:sz w:val="20"/>
        <w:szCs w:val="20"/>
      </w:rPr>
      <w:fldChar w:fldCharType="end"/>
    </w:r>
    <w:r w:rsidR="00D12D4C">
      <w:rPr>
        <w:rFonts w:ascii="Arial" w:hAnsi="Arial" w:cs="Arial"/>
        <w:sz w:val="20"/>
        <w:szCs w:val="20"/>
      </w:rPr>
      <w:t xml:space="preserve"> de 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9E4754" w:rsidRPr="00665D04" w:rsidTr="00E6383B">
      <w:trPr>
        <w:trHeight w:val="251"/>
      </w:trPr>
      <w:tc>
        <w:tcPr>
          <w:tcW w:w="993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9E4754" w:rsidRPr="00665D04" w:rsidTr="00E6383B">
      <w:trPr>
        <w:trHeight w:val="151"/>
      </w:trPr>
      <w:tc>
        <w:tcPr>
          <w:tcW w:w="993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9E4754" w:rsidRPr="00665D04" w:rsidTr="00E6383B">
      <w:trPr>
        <w:trHeight w:val="70"/>
      </w:trPr>
      <w:tc>
        <w:tcPr>
          <w:tcW w:w="993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9E4754" w:rsidRPr="00AE3012" w:rsidRDefault="009E4754" w:rsidP="00767078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Pedro José Jácome</w:t>
          </w:r>
        </w:p>
      </w:tc>
    </w:tr>
    <w:tr w:rsidR="009E4754" w:rsidRPr="00665D04" w:rsidTr="00E6383B">
      <w:trPr>
        <w:trHeight w:val="70"/>
      </w:trPr>
      <w:tc>
        <w:tcPr>
          <w:tcW w:w="993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9E4754" w:rsidRPr="00AE3012" w:rsidRDefault="009E4754" w:rsidP="00A5434E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Vicerrector</w:t>
          </w:r>
        </w:p>
      </w:tc>
    </w:tr>
    <w:tr w:rsidR="009E4754" w:rsidRPr="00665D04" w:rsidTr="00E6383B">
      <w:tc>
        <w:tcPr>
          <w:tcW w:w="993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9E4754" w:rsidRPr="00665D04" w:rsidRDefault="009E4754" w:rsidP="00A5273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 xml:space="preserve">11 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de </w:t>
          </w:r>
          <w:r>
            <w:rPr>
              <w:rFonts w:ascii="Calibri" w:hAnsi="Calibri"/>
              <w:b/>
              <w:sz w:val="18"/>
              <w:szCs w:val="18"/>
            </w:rPr>
            <w:t>noviembre de 2008</w:t>
          </w:r>
        </w:p>
      </w:tc>
      <w:tc>
        <w:tcPr>
          <w:tcW w:w="4182" w:type="dxa"/>
          <w:vAlign w:val="center"/>
        </w:tcPr>
        <w:p w:rsidR="009E4754" w:rsidRPr="00AE3012" w:rsidRDefault="009E4754" w:rsidP="00A5273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AE3012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12 de noviembre 2008</w:t>
          </w:r>
        </w:p>
      </w:tc>
    </w:tr>
  </w:tbl>
  <w:p w:rsidR="009E4754" w:rsidRDefault="009E475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54" w:rsidRDefault="009E4754" w:rsidP="00FF48A9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386715</wp:posOffset>
              </wp:positionH>
              <wp:positionV relativeFrom="paragraph">
                <wp:posOffset>-31750</wp:posOffset>
              </wp:positionV>
              <wp:extent cx="7610475" cy="0"/>
              <wp:effectExtent l="24765" t="15875" r="22860" b="22225"/>
              <wp:wrapNone/>
              <wp:docPr id="1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5D8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30.45pt;margin-top:-2.5pt;width:599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" strokeweight="2.5pt"/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54" w:rsidRDefault="009E4754" w:rsidP="00FF48A9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FEE" w:rsidRDefault="00850FEE">
      <w:r>
        <w:separator/>
      </w:r>
    </w:p>
  </w:footnote>
  <w:footnote w:type="continuationSeparator" w:id="0">
    <w:p w:rsidR="00850FEE" w:rsidRDefault="00850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4819"/>
      <w:gridCol w:w="2635"/>
    </w:tblGrid>
    <w:tr w:rsidR="005C3A7B" w:rsidRPr="00FB3582" w:rsidTr="000C6F20">
      <w:trPr>
        <w:trHeight w:val="1259"/>
      </w:trPr>
      <w:tc>
        <w:tcPr>
          <w:tcW w:w="2093" w:type="dxa"/>
          <w:shd w:val="clear" w:color="auto" w:fill="auto"/>
          <w:vAlign w:val="center"/>
        </w:tcPr>
        <w:p w:rsidR="005C3A7B" w:rsidRPr="00FB3582" w:rsidRDefault="005C3A7B" w:rsidP="009E4754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80F8B7C" wp14:editId="07671441">
                <wp:extent cx="808355" cy="638175"/>
                <wp:effectExtent l="0" t="0" r="0" b="9525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3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shd w:val="clear" w:color="auto" w:fill="auto"/>
          <w:vAlign w:val="center"/>
        </w:tcPr>
        <w:p w:rsidR="005C3A7B" w:rsidRPr="003628FE" w:rsidRDefault="005C3A7B" w:rsidP="009E475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PROCEDIMIENTO CONTROL DE DOCUMENTOS</w:t>
          </w:r>
          <w:r w:rsidRPr="003628FE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635" w:type="dxa"/>
          <w:shd w:val="clear" w:color="auto" w:fill="auto"/>
          <w:vAlign w:val="center"/>
        </w:tcPr>
        <w:p w:rsidR="005C3A7B" w:rsidRPr="003628FE" w:rsidRDefault="005C3A7B" w:rsidP="009E4754">
          <w:pPr>
            <w:pStyle w:val="Encabezad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     </w:t>
          </w:r>
          <w:r w:rsidRPr="003556EB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880AD00" wp14:editId="1B7992FF">
                <wp:extent cx="914400" cy="744071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06" cy="744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12317" w:rsidRPr="00FB3582" w:rsidTr="009E4754">
      <w:trPr>
        <w:trHeight w:val="421"/>
      </w:trPr>
      <w:tc>
        <w:tcPr>
          <w:tcW w:w="2093" w:type="dxa"/>
          <w:shd w:val="clear" w:color="auto" w:fill="auto"/>
        </w:tcPr>
        <w:p w:rsidR="00B12317" w:rsidRDefault="00B12317" w:rsidP="00B12317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628F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B12317" w:rsidRPr="00FB3582" w:rsidRDefault="00B12317" w:rsidP="00B12317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GMC-PRD</w:t>
          </w:r>
          <w:r w:rsidRPr="003628FE">
            <w:rPr>
              <w:rFonts w:ascii="Arial" w:hAnsi="Arial" w:cs="Arial"/>
              <w:sz w:val="20"/>
              <w:szCs w:val="20"/>
            </w:rPr>
            <w:t>-01</w:t>
          </w:r>
        </w:p>
      </w:tc>
      <w:tc>
        <w:tcPr>
          <w:tcW w:w="4819" w:type="dxa"/>
          <w:shd w:val="clear" w:color="auto" w:fill="auto"/>
        </w:tcPr>
        <w:p w:rsidR="00B12317" w:rsidRDefault="00B12317" w:rsidP="00B12317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628FE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B12317" w:rsidRPr="00FB3582" w:rsidRDefault="00B12317" w:rsidP="00B12317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EF7AA2">
            <w:rPr>
              <w:rFonts w:ascii="Arial" w:hAnsi="Arial" w:cs="Arial"/>
              <w:sz w:val="20"/>
              <w:szCs w:val="20"/>
            </w:rPr>
            <w:t>0</w:t>
          </w:r>
          <w:r w:rsidR="000E64B0"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2635" w:type="dxa"/>
          <w:shd w:val="clear" w:color="auto" w:fill="auto"/>
          <w:vAlign w:val="center"/>
        </w:tcPr>
        <w:p w:rsidR="00B12317" w:rsidRDefault="00B12317" w:rsidP="00B12317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3628FE">
            <w:rPr>
              <w:rFonts w:ascii="Arial" w:hAnsi="Arial" w:cs="Arial"/>
              <w:b/>
              <w:sz w:val="20"/>
              <w:szCs w:val="20"/>
            </w:rPr>
            <w:t>Fecha de Aprobación:</w:t>
          </w:r>
        </w:p>
        <w:p w:rsidR="00B12317" w:rsidRPr="0074678B" w:rsidRDefault="000E64B0" w:rsidP="00B12317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74678B">
            <w:rPr>
              <w:rFonts w:ascii="Arial" w:hAnsi="Arial" w:cs="Arial"/>
              <w:sz w:val="20"/>
              <w:szCs w:val="20"/>
            </w:rPr>
            <w:t>10/10/2016</w:t>
          </w:r>
        </w:p>
      </w:tc>
    </w:tr>
  </w:tbl>
  <w:p w:rsidR="009E4754" w:rsidRDefault="009E4754" w:rsidP="00446D47">
    <w:pPr>
      <w:pStyle w:val="Encabezado"/>
      <w:tabs>
        <w:tab w:val="left" w:pos="14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65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408"/>
      <w:gridCol w:w="1545"/>
      <w:gridCol w:w="1061"/>
      <w:gridCol w:w="1061"/>
      <w:gridCol w:w="1061"/>
      <w:gridCol w:w="1062"/>
      <w:gridCol w:w="1567"/>
    </w:tblGrid>
    <w:tr w:rsidR="009E4754" w:rsidRPr="00DF1B8B" w:rsidTr="00DF1B8B">
      <w:trPr>
        <w:cantSplit/>
        <w:trHeight w:val="427"/>
        <w:jc w:val="center"/>
      </w:trPr>
      <w:tc>
        <w:tcPr>
          <w:tcW w:w="2408" w:type="dxa"/>
          <w:vMerge w:val="restart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</w:rPr>
          </w:pPr>
          <w:r w:rsidRPr="00DF1B8B">
            <w:rPr>
              <w:rFonts w:asciiTheme="minorHAnsi" w:hAnsiTheme="minorHAns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25FEB1A6" wp14:editId="36F1F1DE">
                    <wp:extent cx="1373505" cy="725309"/>
                    <wp:effectExtent l="0" t="0" r="0" b="0"/>
                    <wp:docPr id="9" name="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73505" cy="725309"/>
                              <a:chOff x="110595" y="116726"/>
                              <a:chExt cx="1373505" cy="725309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10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1" name="8 CuadroTexto"/>
                            <wps:cNvSpPr txBox="1"/>
                            <wps:spPr>
                              <a:xfrm>
                                <a:off x="110595" y="564540"/>
                                <a:ext cx="1373505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4754" w:rsidRDefault="009E4754" w:rsidP="00765F9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5FEB1A6" id="5 Grupo" o:spid="_x0000_s1027" style="width:108.15pt;height:57.1pt;mso-position-horizontal-relative:char;mso-position-vertical-relative:line" coordorigin="1105,1167" coordsize="13735,7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10 Imagen" o:spid="_x0000_s1028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yTzFAAAA2wAAAA8AAABkcnMvZG93bnJldi54bWxEj0FvwjAMhe+T+A+RkXaDlA2NrSOgaVon&#10;duAAg7vVmLaicbomQOmvxwek3Wy95/c+z5edq9WZ2lB5NjAZJ6CIc28rLgzsfrPRK6gQkS3WnsnA&#10;lQIsF4OHOabWX3hD520slIRwSNFAGWOTah3ykhyGsW+IRTv41mGUtS20bfEi4a7WT0nyoh1WLA0l&#10;NvRZUn7cnpyBMOv/ft4o7/enyfRrhs/Z+rvPjHkcdh/voCJ18d98v15ZwRd6+UUG0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0ck8xQAAANs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9" type="#_x0000_t202" style="position:absolute;left:1105;top:5645;width:13736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    <v:textbox style="mso-fit-shape-to-text:t">
                        <w:txbxContent>
                          <w:p w:rsidR="009E4754" w:rsidRDefault="009E4754" w:rsidP="00765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7" w:type="dxa"/>
          <w:gridSpan w:val="6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b/>
            </w:rPr>
          </w:pPr>
          <w:r w:rsidRPr="00DF1B8B">
            <w:rPr>
              <w:rFonts w:asciiTheme="minorHAnsi" w:hAnsiTheme="minorHAnsi" w:cs="Arial"/>
              <w:b/>
            </w:rPr>
            <w:t>PROCEDIMIENTO DE CONTROL DE DOCUMENTOS Y REGISTROS</w:t>
          </w:r>
        </w:p>
      </w:tc>
    </w:tr>
    <w:tr w:rsidR="009E4754" w:rsidRPr="00DF1B8B" w:rsidTr="00DF1B8B">
      <w:trPr>
        <w:cantSplit/>
        <w:trHeight w:val="428"/>
        <w:jc w:val="center"/>
      </w:trPr>
      <w:tc>
        <w:tcPr>
          <w:tcW w:w="2408" w:type="dxa"/>
          <w:vMerge/>
          <w:vAlign w:val="center"/>
          <w:hideMark/>
        </w:tcPr>
        <w:p w:rsidR="009E4754" w:rsidRPr="00DF1B8B" w:rsidRDefault="009E4754">
          <w:pPr>
            <w:rPr>
              <w:rFonts w:asciiTheme="minorHAnsi" w:hAnsiTheme="minorHAnsi"/>
            </w:rPr>
          </w:pPr>
        </w:p>
      </w:tc>
      <w:tc>
        <w:tcPr>
          <w:tcW w:w="1545" w:type="dxa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>Versión 02</w:t>
          </w:r>
        </w:p>
      </w:tc>
      <w:tc>
        <w:tcPr>
          <w:tcW w:w="1061" w:type="dxa"/>
          <w:shd w:val="clear" w:color="auto" w:fill="C2D69B" w:themeFill="accent3" w:themeFillTint="99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Misional</w:t>
          </w:r>
        </w:p>
      </w:tc>
      <w:tc>
        <w:tcPr>
          <w:tcW w:w="1061" w:type="dxa"/>
          <w:shd w:val="clear" w:color="auto" w:fill="FFFF66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Estratégico</w:t>
          </w:r>
        </w:p>
      </w:tc>
      <w:tc>
        <w:tcPr>
          <w:tcW w:w="1061" w:type="dxa"/>
          <w:shd w:val="clear" w:color="auto" w:fill="00B0F0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Apoyo</w:t>
          </w:r>
        </w:p>
      </w:tc>
      <w:tc>
        <w:tcPr>
          <w:tcW w:w="1062" w:type="dxa"/>
          <w:shd w:val="clear" w:color="auto" w:fill="FF0000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Evaluativo</w:t>
          </w:r>
        </w:p>
      </w:tc>
      <w:tc>
        <w:tcPr>
          <w:tcW w:w="1567" w:type="dxa"/>
          <w:vAlign w:val="center"/>
          <w:hideMark/>
        </w:tcPr>
        <w:p w:rsidR="009E4754" w:rsidRPr="00DF1B8B" w:rsidRDefault="009E4754">
          <w:pPr>
            <w:pStyle w:val="Encabezado"/>
            <w:jc w:val="right"/>
            <w:rPr>
              <w:rFonts w:asciiTheme="minorHAnsi" w:hAnsiTheme="minorHAnsi"/>
              <w:b/>
            </w:rPr>
          </w:pPr>
          <w:r w:rsidRPr="00DF1B8B">
            <w:rPr>
              <w:rFonts w:asciiTheme="minorHAnsi" w:hAnsiTheme="minorHAnsi"/>
              <w:b/>
            </w:rPr>
            <w:t xml:space="preserve">Página 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PAGE </w:instrTex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>
            <w:rPr>
              <w:rStyle w:val="Nmerodepgina"/>
              <w:rFonts w:asciiTheme="minorHAnsi" w:hAnsiTheme="minorHAnsi"/>
              <w:b/>
              <w:noProof/>
            </w:rPr>
            <w:t>1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  <w:r w:rsidRPr="00DF1B8B">
            <w:rPr>
              <w:rStyle w:val="Nmerodepgina"/>
              <w:rFonts w:asciiTheme="minorHAnsi" w:hAnsiTheme="minorHAnsi"/>
              <w:b/>
            </w:rPr>
            <w:t xml:space="preserve"> de 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NUMPAGES </w:instrTex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 w:rsidR="00C85D56">
            <w:rPr>
              <w:rStyle w:val="Nmerodepgina"/>
              <w:rFonts w:asciiTheme="minorHAnsi" w:hAnsiTheme="minorHAnsi"/>
              <w:b/>
              <w:noProof/>
            </w:rPr>
            <w:t>6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</w:p>
      </w:tc>
    </w:tr>
  </w:tbl>
  <w:p w:rsidR="009E4754" w:rsidRDefault="009E4754" w:rsidP="00446D47">
    <w:pPr>
      <w:pStyle w:val="Encabezado"/>
    </w:pPr>
  </w:p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01"/>
      <w:gridCol w:w="1134"/>
      <w:gridCol w:w="6096"/>
    </w:tblGrid>
    <w:tr w:rsidR="009E4754" w:rsidRPr="00454221" w:rsidTr="00C33AFB">
      <w:trPr>
        <w:trHeight w:val="50"/>
      </w:trPr>
      <w:tc>
        <w:tcPr>
          <w:tcW w:w="8931" w:type="dxa"/>
          <w:gridSpan w:val="3"/>
          <w:vAlign w:val="center"/>
        </w:tcPr>
        <w:p w:rsidR="009E4754" w:rsidRPr="00454221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454221">
            <w:rPr>
              <w:sz w:val="20"/>
            </w:rPr>
            <w:br w:type="page"/>
            <w:t>TABLA DE CAMBIOS</w:t>
          </w:r>
        </w:p>
      </w:tc>
    </w:tr>
    <w:tr w:rsidR="009E4754" w:rsidRPr="00E92204" w:rsidTr="00C33AFB">
      <w:trPr>
        <w:trHeight w:val="275"/>
      </w:trPr>
      <w:tc>
        <w:tcPr>
          <w:tcW w:w="1701" w:type="dxa"/>
          <w:vAlign w:val="center"/>
        </w:tcPr>
        <w:p w:rsidR="009E4754" w:rsidRPr="00F84015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F84015">
            <w:rPr>
              <w:sz w:val="20"/>
            </w:rPr>
            <w:t>Fecha</w:t>
          </w:r>
        </w:p>
      </w:tc>
      <w:tc>
        <w:tcPr>
          <w:tcW w:w="1134" w:type="dxa"/>
          <w:vAlign w:val="center"/>
        </w:tcPr>
        <w:p w:rsidR="009E4754" w:rsidRPr="00F84015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F84015">
            <w:rPr>
              <w:sz w:val="20"/>
            </w:rPr>
            <w:t>Cambio</w:t>
          </w:r>
        </w:p>
      </w:tc>
      <w:tc>
        <w:tcPr>
          <w:tcW w:w="6096" w:type="dxa"/>
          <w:vAlign w:val="center"/>
        </w:tcPr>
        <w:p w:rsidR="009E4754" w:rsidRPr="00F84015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F84015">
            <w:rPr>
              <w:sz w:val="20"/>
            </w:rPr>
            <w:t xml:space="preserve">Descripción </w:t>
          </w:r>
        </w:p>
      </w:tc>
    </w:tr>
    <w:tr w:rsidR="009E4754" w:rsidRPr="00E92204" w:rsidTr="00B30241">
      <w:trPr>
        <w:trHeight w:val="135"/>
      </w:trPr>
      <w:tc>
        <w:tcPr>
          <w:tcW w:w="1701" w:type="dxa"/>
          <w:vAlign w:val="center"/>
        </w:tcPr>
        <w:p w:rsidR="009E4754" w:rsidRPr="00702D95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702D95">
            <w:rPr>
              <w:sz w:val="20"/>
            </w:rPr>
            <w:t>11/11/2008</w:t>
          </w:r>
        </w:p>
      </w:tc>
      <w:tc>
        <w:tcPr>
          <w:tcW w:w="1134" w:type="dxa"/>
          <w:vAlign w:val="center"/>
        </w:tcPr>
        <w:p w:rsidR="009E4754" w:rsidRPr="00702D95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>
            <w:rPr>
              <w:sz w:val="20"/>
            </w:rPr>
            <w:t>Parcial</w:t>
          </w:r>
        </w:p>
      </w:tc>
      <w:tc>
        <w:tcPr>
          <w:tcW w:w="6096" w:type="dxa"/>
        </w:tcPr>
        <w:p w:rsidR="009E4754" w:rsidRPr="00702D95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702D95">
            <w:rPr>
              <w:sz w:val="20"/>
            </w:rPr>
            <w:t>Permitir el uso de otras estructuras de diagrama de flujo</w:t>
          </w:r>
        </w:p>
      </w:tc>
    </w:tr>
    <w:tr w:rsidR="009E4754" w:rsidRPr="00E92204" w:rsidTr="00C33AFB">
      <w:trPr>
        <w:trHeight w:val="70"/>
      </w:trPr>
      <w:tc>
        <w:tcPr>
          <w:tcW w:w="1701" w:type="dxa"/>
          <w:vAlign w:val="center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1134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6096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</w:tr>
    <w:tr w:rsidR="009E4754" w:rsidRPr="00E92204" w:rsidTr="00C33AFB">
      <w:trPr>
        <w:trHeight w:val="70"/>
      </w:trPr>
      <w:tc>
        <w:tcPr>
          <w:tcW w:w="1701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1134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6096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</w:tr>
    <w:tr w:rsidR="009E4754" w:rsidRPr="00C51DF0" w:rsidTr="00C33AFB">
      <w:tc>
        <w:tcPr>
          <w:tcW w:w="1701" w:type="dxa"/>
        </w:tcPr>
        <w:p w:rsidR="009E4754" w:rsidRPr="00C51DF0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</w:p>
      </w:tc>
      <w:tc>
        <w:tcPr>
          <w:tcW w:w="1134" w:type="dxa"/>
        </w:tcPr>
        <w:p w:rsidR="009E4754" w:rsidRPr="00C51DF0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</w:p>
      </w:tc>
      <w:tc>
        <w:tcPr>
          <w:tcW w:w="6096" w:type="dxa"/>
        </w:tcPr>
        <w:p w:rsidR="009E4754" w:rsidRPr="00C51DF0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</w:p>
      </w:tc>
    </w:tr>
  </w:tbl>
  <w:p w:rsidR="009E4754" w:rsidRDefault="009E4754" w:rsidP="00446D4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260"/>
      <w:gridCol w:w="3261"/>
    </w:tblGrid>
    <w:tr w:rsidR="009E4754" w:rsidRPr="00E002E3" w:rsidTr="005C4D3F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9E4754" w:rsidRPr="00E002E3" w:rsidRDefault="009E4754" w:rsidP="008A555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2148DC04" wp14:editId="032D54BB">
                    <wp:extent cx="1373505" cy="725309"/>
                    <wp:effectExtent l="0" t="0" r="0" b="0"/>
                    <wp:docPr id="12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73505" cy="725309"/>
                              <a:chOff x="110595" y="116726"/>
                              <a:chExt cx="1373505" cy="72530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13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8 CuadroTexto"/>
                            <wps:cNvSpPr txBox="1"/>
                            <wps:spPr>
                              <a:xfrm>
                                <a:off x="110595" y="564540"/>
                                <a:ext cx="1373505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4754" w:rsidRDefault="009E4754" w:rsidP="00765F9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148DC04" id="_x0000_s1030" style="width:108.15pt;height:57.1pt;mso-position-horizontal-relative:char;mso-position-vertical-relative:line" coordorigin="1105,1167" coordsize="13735,7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13 Imagen" o:spid="_x0000_s1031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V0vDAAAA2wAAAA8AAABkcnMvZG93bnJldi54bWxET01rwkAQvQv+h2UKvekmVbSNbkRKU/TQ&#10;Q9P2PmTHJDQ7m2ZXjfn1riD0No/3OetNbxpxos7VlhXE0wgEcWF1zaWC769s8gzCeWSNjWVScCEH&#10;m3Q8WmOi7Zk/6ZT7UoQQdgkqqLxvEyldUZFBN7UtceAOtjPoA+xKqTs8h3DTyKcoWkiDNYeGClt6&#10;raj4zY9GgVsOf/sXKoafYzx/W+Is+3gfMqUeH/rtCoSn3v+L7+6dDvNncPslHCDT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NXS8MAAADbAAAADwAAAAAAAAAAAAAAAACf&#10;AgAAZHJzL2Rvd25yZXYueG1sUEsFBgAAAAAEAAQA9wAAAI8DAAAAAA=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32" type="#_x0000_t202" style="position:absolute;left:1105;top:5645;width:13736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  <v:textbox style="mso-fit-shape-to-text:t">
                        <w:txbxContent>
                          <w:p w:rsidR="009E4754" w:rsidRDefault="009E4754" w:rsidP="00765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6521" w:type="dxa"/>
          <w:gridSpan w:val="2"/>
          <w:vAlign w:val="center"/>
        </w:tcPr>
        <w:p w:rsidR="009E4754" w:rsidRPr="001829F1" w:rsidRDefault="009E4754" w:rsidP="008A5559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 w:cs="Arial"/>
              <w:b/>
            </w:rPr>
            <w:t xml:space="preserve">PROCEDIMIENTO DE </w:t>
          </w:r>
          <w:r w:rsidRPr="001829F1">
            <w:rPr>
              <w:rFonts w:ascii="Calibri" w:hAnsi="Calibri" w:cs="Arial"/>
              <w:b/>
            </w:rPr>
            <w:t xml:space="preserve">CONTROL DE DOCUMENTOS Y REGISTROS </w:t>
          </w:r>
        </w:p>
      </w:tc>
    </w:tr>
    <w:tr w:rsidR="009E4754" w:rsidRPr="00E002E3" w:rsidTr="005C4D3F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9E4754" w:rsidRPr="00E002E3" w:rsidRDefault="009E4754" w:rsidP="008A555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3260" w:type="dxa"/>
          <w:vAlign w:val="center"/>
        </w:tcPr>
        <w:p w:rsidR="009E4754" w:rsidRPr="00E002E3" w:rsidRDefault="009E4754" w:rsidP="005C4D3F">
          <w:pPr>
            <w:pStyle w:val="Encabezado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Versión</w:t>
          </w:r>
          <w:r w:rsidRPr="001829F1">
            <w:rPr>
              <w:rFonts w:ascii="Calibri" w:hAnsi="Calibri"/>
              <w:b/>
            </w:rPr>
            <w:t xml:space="preserve"> 0</w:t>
          </w:r>
          <w:r>
            <w:rPr>
              <w:rFonts w:ascii="Calibri" w:hAnsi="Calibri"/>
              <w:b/>
            </w:rPr>
            <w:t>1</w:t>
          </w:r>
        </w:p>
      </w:tc>
      <w:tc>
        <w:tcPr>
          <w:tcW w:w="3261" w:type="dxa"/>
          <w:vAlign w:val="center"/>
        </w:tcPr>
        <w:p w:rsidR="009E4754" w:rsidRPr="00E002E3" w:rsidRDefault="009E4754" w:rsidP="005C4D3F">
          <w:pPr>
            <w:pStyle w:val="Encabezado"/>
            <w:jc w:val="right"/>
            <w:rPr>
              <w:rFonts w:ascii="Calibri" w:hAnsi="Calibri"/>
              <w:b/>
            </w:rPr>
          </w:pPr>
          <w:r w:rsidRPr="00E002E3">
            <w:rPr>
              <w:rFonts w:ascii="Calibri" w:hAnsi="Calibri"/>
              <w:b/>
            </w:rPr>
            <w:t xml:space="preserve">Página </w:t>
          </w:r>
          <w:r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B349FD">
            <w:rPr>
              <w:rStyle w:val="Nmerodepgina"/>
              <w:rFonts w:ascii="Calibri" w:hAnsi="Calibri"/>
              <w:b/>
              <w:noProof/>
            </w:rPr>
            <w:t>3</w:t>
          </w:r>
          <w:r w:rsidRPr="00E002E3">
            <w:rPr>
              <w:rStyle w:val="Nmerodepgina"/>
              <w:rFonts w:ascii="Calibri" w:hAnsi="Calibri"/>
              <w:b/>
            </w:rPr>
            <w:fldChar w:fldCharType="end"/>
          </w:r>
          <w:r w:rsidRPr="00E002E3">
            <w:rPr>
              <w:rStyle w:val="Nmerodepgina"/>
              <w:rFonts w:ascii="Calibri" w:hAnsi="Calibri"/>
              <w:b/>
            </w:rPr>
            <w:t xml:space="preserve"> de </w:t>
          </w:r>
          <w:r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C85D56">
            <w:rPr>
              <w:rStyle w:val="Nmerodepgina"/>
              <w:rFonts w:ascii="Calibri" w:hAnsi="Calibri"/>
              <w:b/>
              <w:noProof/>
            </w:rPr>
            <w:t>6</w:t>
          </w:r>
          <w:r w:rsidRPr="00E002E3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9E4754" w:rsidRDefault="009E4754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54" w:rsidRDefault="009E4754" w:rsidP="00E73E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96F6449"/>
    <w:multiLevelType w:val="hybridMultilevel"/>
    <w:tmpl w:val="32AE85AC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7B73386"/>
    <w:multiLevelType w:val="hybridMultilevel"/>
    <w:tmpl w:val="87F8BAD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ECA1A29"/>
    <w:multiLevelType w:val="hybridMultilevel"/>
    <w:tmpl w:val="975E85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44F00"/>
    <w:multiLevelType w:val="multilevel"/>
    <w:tmpl w:val="D102F69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14496B"/>
    <w:multiLevelType w:val="hybridMultilevel"/>
    <w:tmpl w:val="BBF09DA6"/>
    <w:lvl w:ilvl="0" w:tplc="E064FF9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36"/>
  </w:num>
  <w:num w:numId="5">
    <w:abstractNumId w:val="23"/>
  </w:num>
  <w:num w:numId="6">
    <w:abstractNumId w:val="3"/>
  </w:num>
  <w:num w:numId="7">
    <w:abstractNumId w:val="32"/>
  </w:num>
  <w:num w:numId="8">
    <w:abstractNumId w:val="34"/>
  </w:num>
  <w:num w:numId="9">
    <w:abstractNumId w:val="27"/>
  </w:num>
  <w:num w:numId="10">
    <w:abstractNumId w:val="15"/>
  </w:num>
  <w:num w:numId="11">
    <w:abstractNumId w:val="13"/>
  </w:num>
  <w:num w:numId="12">
    <w:abstractNumId w:val="0"/>
  </w:num>
  <w:num w:numId="13">
    <w:abstractNumId w:val="38"/>
  </w:num>
  <w:num w:numId="14">
    <w:abstractNumId w:val="10"/>
  </w:num>
  <w:num w:numId="15">
    <w:abstractNumId w:val="11"/>
  </w:num>
  <w:num w:numId="16">
    <w:abstractNumId w:val="21"/>
  </w:num>
  <w:num w:numId="17">
    <w:abstractNumId w:val="4"/>
  </w:num>
  <w:num w:numId="18">
    <w:abstractNumId w:val="1"/>
  </w:num>
  <w:num w:numId="19">
    <w:abstractNumId w:val="18"/>
  </w:num>
  <w:num w:numId="20">
    <w:abstractNumId w:val="37"/>
  </w:num>
  <w:num w:numId="21">
    <w:abstractNumId w:val="6"/>
  </w:num>
  <w:num w:numId="22">
    <w:abstractNumId w:val="22"/>
  </w:num>
  <w:num w:numId="23">
    <w:abstractNumId w:val="8"/>
  </w:num>
  <w:num w:numId="24">
    <w:abstractNumId w:val="35"/>
  </w:num>
  <w:num w:numId="25">
    <w:abstractNumId w:val="16"/>
  </w:num>
  <w:num w:numId="26">
    <w:abstractNumId w:val="2"/>
  </w:num>
  <w:num w:numId="27">
    <w:abstractNumId w:val="12"/>
  </w:num>
  <w:num w:numId="28">
    <w:abstractNumId w:val="28"/>
  </w:num>
  <w:num w:numId="29">
    <w:abstractNumId w:val="30"/>
  </w:num>
  <w:num w:numId="30">
    <w:abstractNumId w:val="26"/>
  </w:num>
  <w:num w:numId="31">
    <w:abstractNumId w:val="20"/>
  </w:num>
  <w:num w:numId="32">
    <w:abstractNumId w:val="29"/>
  </w:num>
  <w:num w:numId="33">
    <w:abstractNumId w:val="7"/>
  </w:num>
  <w:num w:numId="34">
    <w:abstractNumId w:val="5"/>
  </w:num>
  <w:num w:numId="35">
    <w:abstractNumId w:val="25"/>
  </w:num>
  <w:num w:numId="36">
    <w:abstractNumId w:val="19"/>
  </w:num>
  <w:num w:numId="37">
    <w:abstractNumId w:val="33"/>
  </w:num>
  <w:num w:numId="38">
    <w:abstractNumId w:val="9"/>
  </w:num>
  <w:num w:numId="39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266F"/>
    <w:rsid w:val="000100E7"/>
    <w:rsid w:val="00011A88"/>
    <w:rsid w:val="0001660B"/>
    <w:rsid w:val="0003122D"/>
    <w:rsid w:val="00036C04"/>
    <w:rsid w:val="000413D8"/>
    <w:rsid w:val="0004201E"/>
    <w:rsid w:val="00047722"/>
    <w:rsid w:val="00052529"/>
    <w:rsid w:val="00067786"/>
    <w:rsid w:val="000702D3"/>
    <w:rsid w:val="00071BDE"/>
    <w:rsid w:val="000720F0"/>
    <w:rsid w:val="000751F5"/>
    <w:rsid w:val="00076DF6"/>
    <w:rsid w:val="00077130"/>
    <w:rsid w:val="000850F8"/>
    <w:rsid w:val="00091E2A"/>
    <w:rsid w:val="000920F6"/>
    <w:rsid w:val="000945C7"/>
    <w:rsid w:val="00096C24"/>
    <w:rsid w:val="000A1410"/>
    <w:rsid w:val="000A55C4"/>
    <w:rsid w:val="000A64D1"/>
    <w:rsid w:val="000B3326"/>
    <w:rsid w:val="000D4990"/>
    <w:rsid w:val="000E4766"/>
    <w:rsid w:val="000E47AD"/>
    <w:rsid w:val="000E64B0"/>
    <w:rsid w:val="000F1D68"/>
    <w:rsid w:val="001043BA"/>
    <w:rsid w:val="00106D1D"/>
    <w:rsid w:val="00111BB2"/>
    <w:rsid w:val="00131E0D"/>
    <w:rsid w:val="00136431"/>
    <w:rsid w:val="00142D17"/>
    <w:rsid w:val="00146012"/>
    <w:rsid w:val="00146DBA"/>
    <w:rsid w:val="00153D3D"/>
    <w:rsid w:val="00156C59"/>
    <w:rsid w:val="00161DFF"/>
    <w:rsid w:val="00166825"/>
    <w:rsid w:val="00171FA7"/>
    <w:rsid w:val="001744B8"/>
    <w:rsid w:val="001810A3"/>
    <w:rsid w:val="00181193"/>
    <w:rsid w:val="001829F1"/>
    <w:rsid w:val="00193552"/>
    <w:rsid w:val="001A4E3C"/>
    <w:rsid w:val="001B2833"/>
    <w:rsid w:val="001B558C"/>
    <w:rsid w:val="001B7E23"/>
    <w:rsid w:val="001C49CD"/>
    <w:rsid w:val="001D7E0F"/>
    <w:rsid w:val="001F30D8"/>
    <w:rsid w:val="00213376"/>
    <w:rsid w:val="002134E3"/>
    <w:rsid w:val="00221160"/>
    <w:rsid w:val="002226ED"/>
    <w:rsid w:val="00231BD3"/>
    <w:rsid w:val="00233F95"/>
    <w:rsid w:val="00234676"/>
    <w:rsid w:val="00246B47"/>
    <w:rsid w:val="00250EB2"/>
    <w:rsid w:val="00251CDD"/>
    <w:rsid w:val="00252334"/>
    <w:rsid w:val="00255806"/>
    <w:rsid w:val="00256B49"/>
    <w:rsid w:val="0026155B"/>
    <w:rsid w:val="00264B3D"/>
    <w:rsid w:val="00280889"/>
    <w:rsid w:val="00281FE1"/>
    <w:rsid w:val="002978F2"/>
    <w:rsid w:val="002A6B12"/>
    <w:rsid w:val="002B0BBB"/>
    <w:rsid w:val="002B0BE4"/>
    <w:rsid w:val="002C2997"/>
    <w:rsid w:val="002C75F0"/>
    <w:rsid w:val="002D45F7"/>
    <w:rsid w:val="002D6721"/>
    <w:rsid w:val="002D738F"/>
    <w:rsid w:val="002E44D1"/>
    <w:rsid w:val="002E5AC1"/>
    <w:rsid w:val="002F1F3D"/>
    <w:rsid w:val="002F29FB"/>
    <w:rsid w:val="002F2AB8"/>
    <w:rsid w:val="002F4E78"/>
    <w:rsid w:val="002F6ADB"/>
    <w:rsid w:val="0030101F"/>
    <w:rsid w:val="00303BB4"/>
    <w:rsid w:val="00310352"/>
    <w:rsid w:val="00331F21"/>
    <w:rsid w:val="003327CB"/>
    <w:rsid w:val="00334F9D"/>
    <w:rsid w:val="0034397E"/>
    <w:rsid w:val="00345C73"/>
    <w:rsid w:val="0035135F"/>
    <w:rsid w:val="00357125"/>
    <w:rsid w:val="003614F0"/>
    <w:rsid w:val="00363C0C"/>
    <w:rsid w:val="00365C3A"/>
    <w:rsid w:val="00371809"/>
    <w:rsid w:val="0037752D"/>
    <w:rsid w:val="003968FB"/>
    <w:rsid w:val="003A4368"/>
    <w:rsid w:val="003B0009"/>
    <w:rsid w:val="003C5C87"/>
    <w:rsid w:val="003C644B"/>
    <w:rsid w:val="003D0A7F"/>
    <w:rsid w:val="003E54A7"/>
    <w:rsid w:val="003E5CD2"/>
    <w:rsid w:val="003E7710"/>
    <w:rsid w:val="003F0345"/>
    <w:rsid w:val="003F26D8"/>
    <w:rsid w:val="003F3275"/>
    <w:rsid w:val="003F58C6"/>
    <w:rsid w:val="00404139"/>
    <w:rsid w:val="00412510"/>
    <w:rsid w:val="00417684"/>
    <w:rsid w:val="0043594B"/>
    <w:rsid w:val="004404EA"/>
    <w:rsid w:val="00446460"/>
    <w:rsid w:val="00446D47"/>
    <w:rsid w:val="00454221"/>
    <w:rsid w:val="00460080"/>
    <w:rsid w:val="004603AB"/>
    <w:rsid w:val="0046571C"/>
    <w:rsid w:val="00470D96"/>
    <w:rsid w:val="0049242F"/>
    <w:rsid w:val="004961E4"/>
    <w:rsid w:val="004A441F"/>
    <w:rsid w:val="004B29F1"/>
    <w:rsid w:val="004B3353"/>
    <w:rsid w:val="004C4E37"/>
    <w:rsid w:val="004C5D5C"/>
    <w:rsid w:val="004C647B"/>
    <w:rsid w:val="004D4786"/>
    <w:rsid w:val="004D77B4"/>
    <w:rsid w:val="004F32B4"/>
    <w:rsid w:val="005121A5"/>
    <w:rsid w:val="00514BDB"/>
    <w:rsid w:val="00524C86"/>
    <w:rsid w:val="00556011"/>
    <w:rsid w:val="00556959"/>
    <w:rsid w:val="00556ACF"/>
    <w:rsid w:val="0056225E"/>
    <w:rsid w:val="00595DCD"/>
    <w:rsid w:val="00596244"/>
    <w:rsid w:val="00596E2A"/>
    <w:rsid w:val="005B00F6"/>
    <w:rsid w:val="005B645F"/>
    <w:rsid w:val="005C3A7B"/>
    <w:rsid w:val="005C4D3F"/>
    <w:rsid w:val="005D2DCA"/>
    <w:rsid w:val="005E72DC"/>
    <w:rsid w:val="005E7381"/>
    <w:rsid w:val="005F0243"/>
    <w:rsid w:val="00601397"/>
    <w:rsid w:val="00601E45"/>
    <w:rsid w:val="00610DC9"/>
    <w:rsid w:val="00614DA1"/>
    <w:rsid w:val="0063662A"/>
    <w:rsid w:val="00642559"/>
    <w:rsid w:val="006542D8"/>
    <w:rsid w:val="00665D04"/>
    <w:rsid w:val="0068486F"/>
    <w:rsid w:val="006932C7"/>
    <w:rsid w:val="0069563C"/>
    <w:rsid w:val="006A41A7"/>
    <w:rsid w:val="006B6156"/>
    <w:rsid w:val="006C080B"/>
    <w:rsid w:val="006C70B7"/>
    <w:rsid w:val="006E42A0"/>
    <w:rsid w:val="006F5D56"/>
    <w:rsid w:val="006F696B"/>
    <w:rsid w:val="006F7AB7"/>
    <w:rsid w:val="0070102B"/>
    <w:rsid w:val="00702D95"/>
    <w:rsid w:val="007202DC"/>
    <w:rsid w:val="00721651"/>
    <w:rsid w:val="007248DE"/>
    <w:rsid w:val="00724D71"/>
    <w:rsid w:val="00726D70"/>
    <w:rsid w:val="00732F2F"/>
    <w:rsid w:val="00742B29"/>
    <w:rsid w:val="00743CB6"/>
    <w:rsid w:val="0074678B"/>
    <w:rsid w:val="00762CD7"/>
    <w:rsid w:val="00763127"/>
    <w:rsid w:val="007657AC"/>
    <w:rsid w:val="00765E4F"/>
    <w:rsid w:val="00765F9B"/>
    <w:rsid w:val="00767078"/>
    <w:rsid w:val="00782454"/>
    <w:rsid w:val="007A447B"/>
    <w:rsid w:val="007A632B"/>
    <w:rsid w:val="007B04F5"/>
    <w:rsid w:val="007B1DDD"/>
    <w:rsid w:val="007B3738"/>
    <w:rsid w:val="007C113F"/>
    <w:rsid w:val="007C1F98"/>
    <w:rsid w:val="007D09CF"/>
    <w:rsid w:val="007D6E84"/>
    <w:rsid w:val="007E49A9"/>
    <w:rsid w:val="007F3553"/>
    <w:rsid w:val="00803409"/>
    <w:rsid w:val="008042E9"/>
    <w:rsid w:val="00807B25"/>
    <w:rsid w:val="008121A4"/>
    <w:rsid w:val="00816642"/>
    <w:rsid w:val="0082336C"/>
    <w:rsid w:val="008260AC"/>
    <w:rsid w:val="00844B1F"/>
    <w:rsid w:val="00850713"/>
    <w:rsid w:val="00850FEE"/>
    <w:rsid w:val="00857372"/>
    <w:rsid w:val="008642C9"/>
    <w:rsid w:val="00877AEC"/>
    <w:rsid w:val="0089291B"/>
    <w:rsid w:val="008951D6"/>
    <w:rsid w:val="008957FF"/>
    <w:rsid w:val="008A1BB2"/>
    <w:rsid w:val="008A2B17"/>
    <w:rsid w:val="008A5559"/>
    <w:rsid w:val="008B3A14"/>
    <w:rsid w:val="008C4AD3"/>
    <w:rsid w:val="008C5071"/>
    <w:rsid w:val="008D254E"/>
    <w:rsid w:val="008E1DFD"/>
    <w:rsid w:val="008F20FB"/>
    <w:rsid w:val="008F5FBA"/>
    <w:rsid w:val="0092555F"/>
    <w:rsid w:val="009260EE"/>
    <w:rsid w:val="00926CFF"/>
    <w:rsid w:val="00927EA8"/>
    <w:rsid w:val="00934485"/>
    <w:rsid w:val="00941C3B"/>
    <w:rsid w:val="00944291"/>
    <w:rsid w:val="00950B63"/>
    <w:rsid w:val="00953111"/>
    <w:rsid w:val="0096010F"/>
    <w:rsid w:val="009625A4"/>
    <w:rsid w:val="009679FB"/>
    <w:rsid w:val="00975AF7"/>
    <w:rsid w:val="009A4A0C"/>
    <w:rsid w:val="009A4FB3"/>
    <w:rsid w:val="009D3887"/>
    <w:rsid w:val="009E08E7"/>
    <w:rsid w:val="009E28AC"/>
    <w:rsid w:val="009E4754"/>
    <w:rsid w:val="009E7F76"/>
    <w:rsid w:val="009F70E9"/>
    <w:rsid w:val="00A01151"/>
    <w:rsid w:val="00A06380"/>
    <w:rsid w:val="00A21CB2"/>
    <w:rsid w:val="00A339F6"/>
    <w:rsid w:val="00A35033"/>
    <w:rsid w:val="00A37C99"/>
    <w:rsid w:val="00A417D4"/>
    <w:rsid w:val="00A422B1"/>
    <w:rsid w:val="00A52731"/>
    <w:rsid w:val="00A5434D"/>
    <w:rsid w:val="00A5434E"/>
    <w:rsid w:val="00A567D8"/>
    <w:rsid w:val="00A60DFC"/>
    <w:rsid w:val="00A67535"/>
    <w:rsid w:val="00A822F6"/>
    <w:rsid w:val="00A82CC5"/>
    <w:rsid w:val="00A86F5F"/>
    <w:rsid w:val="00A8716F"/>
    <w:rsid w:val="00AA2EE7"/>
    <w:rsid w:val="00AA79F9"/>
    <w:rsid w:val="00AA7F42"/>
    <w:rsid w:val="00AB5A76"/>
    <w:rsid w:val="00AB5E2F"/>
    <w:rsid w:val="00AB72D6"/>
    <w:rsid w:val="00AB7E6E"/>
    <w:rsid w:val="00AC24C9"/>
    <w:rsid w:val="00AC2BFD"/>
    <w:rsid w:val="00AC48FD"/>
    <w:rsid w:val="00AC6F5D"/>
    <w:rsid w:val="00AE3012"/>
    <w:rsid w:val="00AE45E0"/>
    <w:rsid w:val="00AF1417"/>
    <w:rsid w:val="00AF3316"/>
    <w:rsid w:val="00AF6326"/>
    <w:rsid w:val="00B02B27"/>
    <w:rsid w:val="00B04782"/>
    <w:rsid w:val="00B06B86"/>
    <w:rsid w:val="00B10A97"/>
    <w:rsid w:val="00B10BA0"/>
    <w:rsid w:val="00B12317"/>
    <w:rsid w:val="00B17A96"/>
    <w:rsid w:val="00B23C17"/>
    <w:rsid w:val="00B30241"/>
    <w:rsid w:val="00B32C5A"/>
    <w:rsid w:val="00B32DE1"/>
    <w:rsid w:val="00B34353"/>
    <w:rsid w:val="00B349FD"/>
    <w:rsid w:val="00B50F24"/>
    <w:rsid w:val="00B54216"/>
    <w:rsid w:val="00B63F0B"/>
    <w:rsid w:val="00B66361"/>
    <w:rsid w:val="00B90FAE"/>
    <w:rsid w:val="00BA7ACE"/>
    <w:rsid w:val="00BD6C76"/>
    <w:rsid w:val="00BF73B0"/>
    <w:rsid w:val="00C01D5D"/>
    <w:rsid w:val="00C0795F"/>
    <w:rsid w:val="00C25374"/>
    <w:rsid w:val="00C25BC2"/>
    <w:rsid w:val="00C26C42"/>
    <w:rsid w:val="00C30261"/>
    <w:rsid w:val="00C33AFB"/>
    <w:rsid w:val="00C515CD"/>
    <w:rsid w:val="00C51DF0"/>
    <w:rsid w:val="00C550F6"/>
    <w:rsid w:val="00C6320C"/>
    <w:rsid w:val="00C65D1C"/>
    <w:rsid w:val="00C72463"/>
    <w:rsid w:val="00C75220"/>
    <w:rsid w:val="00C7661D"/>
    <w:rsid w:val="00C80BB4"/>
    <w:rsid w:val="00C82E1F"/>
    <w:rsid w:val="00C84585"/>
    <w:rsid w:val="00C85D56"/>
    <w:rsid w:val="00C9034F"/>
    <w:rsid w:val="00C91A8D"/>
    <w:rsid w:val="00C9561C"/>
    <w:rsid w:val="00C96C5A"/>
    <w:rsid w:val="00CA304B"/>
    <w:rsid w:val="00CA5487"/>
    <w:rsid w:val="00CB4D0D"/>
    <w:rsid w:val="00CC67EC"/>
    <w:rsid w:val="00CC7211"/>
    <w:rsid w:val="00CD0FA8"/>
    <w:rsid w:val="00CD78EF"/>
    <w:rsid w:val="00CE0493"/>
    <w:rsid w:val="00CE0FAD"/>
    <w:rsid w:val="00CF0FB6"/>
    <w:rsid w:val="00CF2CDD"/>
    <w:rsid w:val="00D00BDC"/>
    <w:rsid w:val="00D0359F"/>
    <w:rsid w:val="00D0467C"/>
    <w:rsid w:val="00D11CF3"/>
    <w:rsid w:val="00D12D4C"/>
    <w:rsid w:val="00D2236F"/>
    <w:rsid w:val="00D2410E"/>
    <w:rsid w:val="00D24D60"/>
    <w:rsid w:val="00D27CDD"/>
    <w:rsid w:val="00D3242F"/>
    <w:rsid w:val="00D32CF2"/>
    <w:rsid w:val="00D33257"/>
    <w:rsid w:val="00D61B91"/>
    <w:rsid w:val="00D75F53"/>
    <w:rsid w:val="00DA162B"/>
    <w:rsid w:val="00DA7738"/>
    <w:rsid w:val="00DB0C34"/>
    <w:rsid w:val="00DB5A02"/>
    <w:rsid w:val="00DC523B"/>
    <w:rsid w:val="00DD06DA"/>
    <w:rsid w:val="00DE3733"/>
    <w:rsid w:val="00DF1B8B"/>
    <w:rsid w:val="00DF7171"/>
    <w:rsid w:val="00E002E3"/>
    <w:rsid w:val="00E00B18"/>
    <w:rsid w:val="00E02A63"/>
    <w:rsid w:val="00E0570B"/>
    <w:rsid w:val="00E121A6"/>
    <w:rsid w:val="00E12786"/>
    <w:rsid w:val="00E13175"/>
    <w:rsid w:val="00E142C9"/>
    <w:rsid w:val="00E33D87"/>
    <w:rsid w:val="00E35B7F"/>
    <w:rsid w:val="00E42FCC"/>
    <w:rsid w:val="00E45A01"/>
    <w:rsid w:val="00E47415"/>
    <w:rsid w:val="00E54DA3"/>
    <w:rsid w:val="00E61CD0"/>
    <w:rsid w:val="00E6383B"/>
    <w:rsid w:val="00E64BE0"/>
    <w:rsid w:val="00E73CA3"/>
    <w:rsid w:val="00E73E1B"/>
    <w:rsid w:val="00E74516"/>
    <w:rsid w:val="00E750BA"/>
    <w:rsid w:val="00E753BE"/>
    <w:rsid w:val="00E8408A"/>
    <w:rsid w:val="00E87FF9"/>
    <w:rsid w:val="00E949FF"/>
    <w:rsid w:val="00E9766C"/>
    <w:rsid w:val="00EA2710"/>
    <w:rsid w:val="00EB0CCC"/>
    <w:rsid w:val="00EC294C"/>
    <w:rsid w:val="00ED1891"/>
    <w:rsid w:val="00ED19E0"/>
    <w:rsid w:val="00EE006A"/>
    <w:rsid w:val="00EE0504"/>
    <w:rsid w:val="00EE4B26"/>
    <w:rsid w:val="00EF111D"/>
    <w:rsid w:val="00EF200E"/>
    <w:rsid w:val="00EF7AA2"/>
    <w:rsid w:val="00F02476"/>
    <w:rsid w:val="00F11D96"/>
    <w:rsid w:val="00F13224"/>
    <w:rsid w:val="00F15585"/>
    <w:rsid w:val="00F21757"/>
    <w:rsid w:val="00F274E0"/>
    <w:rsid w:val="00F33D8C"/>
    <w:rsid w:val="00F35CE6"/>
    <w:rsid w:val="00F42F38"/>
    <w:rsid w:val="00F5585B"/>
    <w:rsid w:val="00F66129"/>
    <w:rsid w:val="00F723EF"/>
    <w:rsid w:val="00F84015"/>
    <w:rsid w:val="00F92DEC"/>
    <w:rsid w:val="00F975C8"/>
    <w:rsid w:val="00F97DC9"/>
    <w:rsid w:val="00FA0044"/>
    <w:rsid w:val="00FB5DB2"/>
    <w:rsid w:val="00FC0407"/>
    <w:rsid w:val="00FC571E"/>
    <w:rsid w:val="00FC6D25"/>
    <w:rsid w:val="00FD0B70"/>
    <w:rsid w:val="00FD7214"/>
    <w:rsid w:val="00FE5513"/>
    <w:rsid w:val="00FF2B9C"/>
    <w:rsid w:val="00FF3DE8"/>
    <w:rsid w:val="00FF48A9"/>
    <w:rsid w:val="00FF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64DC42-C536-442C-815F-52F5CDBDE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E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B7E23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B7E23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B7E23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B7E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B7E23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B7E2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B7E23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B7E23"/>
  </w:style>
  <w:style w:type="paragraph" w:styleId="Textoindependiente2">
    <w:name w:val="Body Text 2"/>
    <w:basedOn w:val="Normal"/>
    <w:rsid w:val="001B7E23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rsid w:val="001B7E23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B7E23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rsid w:val="00AC6F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DF1B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1B8B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765F9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EB12-0FCF-45DD-9B6C-0792FD20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649</TotalTime>
  <Pages>7</Pages>
  <Words>1232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7994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Calidad</cp:lastModifiedBy>
  <cp:revision>390</cp:revision>
  <cp:lastPrinted>2014-12-10T22:59:00Z</cp:lastPrinted>
  <dcterms:created xsi:type="dcterms:W3CDTF">2012-10-24T19:59:00Z</dcterms:created>
  <dcterms:modified xsi:type="dcterms:W3CDTF">2016-10-21T16:09:00Z</dcterms:modified>
</cp:coreProperties>
</file>